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FA54F" w14:textId="7D932FF0" w:rsidR="00EA5A84" w:rsidRDefault="000A1D47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662F1B" wp14:editId="51541594">
                <wp:simplePos x="0" y="0"/>
                <wp:positionH relativeFrom="column">
                  <wp:posOffset>4836033</wp:posOffset>
                </wp:positionH>
                <wp:positionV relativeFrom="paragraph">
                  <wp:posOffset>8467090</wp:posOffset>
                </wp:positionV>
                <wp:extent cx="2728468" cy="990854"/>
                <wp:effectExtent l="0" t="0" r="0" b="0"/>
                <wp:wrapNone/>
                <wp:docPr id="21" name="Cuadro de texto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28468" cy="9908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9B4916" w14:textId="5646F028" w:rsidR="000A1D47" w:rsidRPr="000A1D47" w:rsidRDefault="000A1D47">
                            <w:pPr>
                              <w:rPr>
                                <w:rFonts w:ascii="Eras Light ITC" w:hAnsi="Eras Light ITC"/>
                                <w:color w:val="D9E2F3" w:themeColor="accent1" w:themeTint="33"/>
                                <w:sz w:val="120"/>
                                <w:szCs w:val="120"/>
                              </w:rPr>
                            </w:pPr>
                            <w:r w:rsidRPr="000A1D47">
                              <w:rPr>
                                <w:rFonts w:ascii="Eras Light ITC" w:eastAsia="Arial Unicode MS" w:hAnsi="Eras Light ITC" w:cs="Arial Unicode MS"/>
                                <w:color w:val="D9E2F3" w:themeColor="accent1" w:themeTint="33"/>
                                <w:sz w:val="120"/>
                                <w:szCs w:val="120"/>
                              </w:rPr>
                              <w:t>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62F1B" id="_x0000_t202" coordsize="21600,21600" o:spt="202" path="m,l,21600r21600,l21600,xe">
                <v:stroke joinstyle="miter"/>
                <v:path gradientshapeok="t" o:connecttype="rect"/>
              </v:shapetype>
              <v:shape id="Cuadro de texto 21" o:spid="_x0000_s1026" type="#_x0000_t202" style="position:absolute;margin-left:380.8pt;margin-top:666.7pt;width:214.85pt;height:7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vKXzPQIAAHMEAAAOAAAAZHJzL2Uyb0RvYy54bWysVF1P2zAUfZ+0/2D5fSTNCpSoKepATJMq&#13;&#10;QCoTz67jNNESX892Sdiv37HTlortadqLc+17fL/OcebXQ9eyF2VdQ7rgk7OUM6UllY3eFvz7092n&#13;&#10;GWfOC12KlrQq+Kty/Hrx8cO8N7nKqKa2VJYhiHZ5bwpee2/yJHGyVp1wZ2SUhrMi2wmPrd0mpRU9&#13;&#10;ondtkqXpRdKTLY0lqZzD6e3o5IsYv6qU9A9V5ZRnbcFRm4+rjesmrMliLvKtFaZu5L4M8Q9VdKLR&#13;&#10;SHoMdSu8YDvb/BGqa6QlR5U/k9QlVFWNVLEHdDNJ33WzroVRsRcMx5njmNz/CyvvXx4ta8qCZxPO&#13;&#10;tOjA0c1OlJZYqZhXgycGD8bUG5cDvTbA++ELDaA7tuzMiuQPB0hyghkvOKDDWIbKduGLhhkugonX&#13;&#10;4/SRg0kcZpfZbHoBvUj4rq7S2fk05E3ebhvr/FdFHQtGwS3YjRWIl5XzI/QACck03TVti3ORt5r1&#13;&#10;Bb/4fJ7GC0cPgrd6X/hYa2jBD5sB14K5ofIVDVsaleOMvGuQfCWcfxQWUkErkL9/wFK1hCS0tzir&#13;&#10;yf7623nAg0F4OeshvYK7nzthFWftNw1urybTadBq3EzPLzNs7Klnc+rRu+6GoG7Qh+qiGfC+PZiV&#13;&#10;pe4Zr2QZssIltETugvuDeePHB4FXJtVyGUFQpxF+pddGHngOo30anoU1+/kHddzTQaQif0fDiB2J&#13;&#10;WO48VU3k6G2q+7lD2ZHl/SsMT+d0H1Fv/4rFbwAAAP//AwBQSwMEFAAGAAgAAAAhAOD0lajoAAAA&#13;&#10;EwEAAA8AAABkcnMvZG93bnJldi54bWxMT01Pg0AQvZv4HzZj4s0uFERKWZoG05iYemjtxdvCToHI&#13;&#10;7iK7bdFf7/Skl8lM3pv3ka8m3bMzjq6zRkA4C4Chqa3qTCPg8L55SIE5L42SvTUo4BsdrIrbm1xm&#13;&#10;yl7MDs973zASMS6TAlrvh4xzV7eopZvZAQ1hRztq6ekcG65GeSFx3fN5ECRcy86QQysHLFusP/cn&#13;&#10;LeC13LzJXTXX6U9fvmyP6+Hr8PEoxP3d9LyksV4C8zj5vw+4dqD8UFCwyp6McqwX8JSECVEJiKIo&#13;&#10;BnalhIswAlbRFqeLGHiR8/9dil8AAAD//wMAUEsBAi0AFAAGAAgAAAAhALaDOJL+AAAA4QEAABMA&#13;&#10;AAAAAAAAAAAAAAAAAAAAAFtDb250ZW50X1R5cGVzXS54bWxQSwECLQAUAAYACAAAACEAOP0h/9YA&#13;&#10;AACUAQAACwAAAAAAAAAAAAAAAAAvAQAAX3JlbHMvLnJlbHNQSwECLQAUAAYACAAAACEApryl8z0C&#13;&#10;AABzBAAADgAAAAAAAAAAAAAAAAAuAgAAZHJzL2Uyb0RvYy54bWxQSwECLQAUAAYACAAAACEA4PSV&#13;&#10;qOgAAAATAQAADwAAAAAAAAAAAAAAAACXBAAAZHJzL2Rvd25yZXYueG1sUEsFBgAAAAAEAAQA8wAA&#13;&#10;AKwFAAAAAA==&#13;&#10;" filled="f" stroked="f" strokeweight=".5pt">
                <v:textbox>
                  <w:txbxContent>
                    <w:p w14:paraId="0F9B4916" w14:textId="5646F028" w:rsidR="000A1D47" w:rsidRPr="000A1D47" w:rsidRDefault="000A1D47">
                      <w:pPr>
                        <w:rPr>
                          <w:rFonts w:ascii="Eras Light ITC" w:hAnsi="Eras Light ITC"/>
                          <w:color w:val="D9E2F3" w:themeColor="accent1" w:themeTint="33"/>
                          <w:sz w:val="120"/>
                          <w:szCs w:val="120"/>
                        </w:rPr>
                      </w:pPr>
                      <w:r w:rsidRPr="000A1D47">
                        <w:rPr>
                          <w:rFonts w:ascii="Eras Light ITC" w:eastAsia="Arial Unicode MS" w:hAnsi="Eras Light ITC" w:cs="Arial Unicode MS"/>
                          <w:color w:val="D9E2F3" w:themeColor="accent1" w:themeTint="33"/>
                          <w:sz w:val="120"/>
                          <w:szCs w:val="120"/>
                        </w:rPr>
                        <w:t>2025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50B22CB" wp14:editId="419449F2">
                <wp:simplePos x="0" y="0"/>
                <wp:positionH relativeFrom="column">
                  <wp:posOffset>326009</wp:posOffset>
                </wp:positionH>
                <wp:positionV relativeFrom="paragraph">
                  <wp:posOffset>615442</wp:posOffset>
                </wp:positionV>
                <wp:extent cx="3831021" cy="1119352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31021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474E20" w14:textId="77777777" w:rsidR="00D17212" w:rsidRPr="000A1D47" w:rsidRDefault="00EE7F79">
                            <w:pPr>
                              <w:rPr>
                                <w:color w:val="D9E2F3" w:themeColor="accent1" w:themeTint="33"/>
                                <w:sz w:val="120"/>
                                <w:szCs w:val="120"/>
                              </w:rPr>
                            </w:pPr>
                            <w:r w:rsidRPr="000A1D47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D9E2F3" w:themeColor="accent1" w:themeTint="33"/>
                                <w:sz w:val="120"/>
                                <w:szCs w:val="12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B22CB" id="Cuadro de texto 3" o:spid="_x0000_s1027" type="#_x0000_t202" style="position:absolute;margin-left:25.65pt;margin-top:48.45pt;width:301.65pt;height:88.1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LQBfQAIAAHkEAAAOAAAAZHJzL2Uyb0RvYy54bWysVF1v2yAUfZ+0/4B4X2zHSddacaosVaZJ&#13;&#10;UVspnfpMMMTWbC4DEjv79btgO426PU17wcA93I9z7vXivmtqchLGVqBymkxiSoTiUFTqkNPvL5tP&#13;&#10;t5RYx1TBalAip2dh6f3y44dFqzMxhRLqQhiCTpTNWp3T0jmdRZHlpWiYnYAWCo0STMMcHs0hKgxr&#13;&#10;0XtTR9M4volaMIU2wIW1ePvQG+ky+JdScPckpRWO1DnF3FxYTVj3fo2WC5YdDNNlxYc02D9k0bBK&#13;&#10;YdCLqwfmGDma6g9XTcUNWJBuwqGJQMqKi1ADVpPE76rZlUyLUAuSY/WFJvv/3PLH07MhVZHTlBLF&#13;&#10;GpRofWSFAVII4kTngKSepFbbDLE7jWjXfYEOxQ4FW70F/sMiJLrC9A8soj0pnTSN/2K5BB+iDucL&#13;&#10;9xiCcLxMb9MkniaUcLQlSXKXzqc+cPT2XBvrvgpoiN/k1KC4IQV22lrXQ0eIj6ZgU9U13rOsVqTN&#13;&#10;6U06j8ODiwWd12rIvE/W1+C6fRcoScbK91CcsXADff9YzTcV5rBl1j0zgw2DJeEQuCdcZA0YC4Yd&#13;&#10;JSWYX3+793jUEa2UtNiAObU/j8wISupvChW+S2Yz37HhMJt/nuLBXFv21xZ1bNaAPY4EYnZh6/Gu&#13;&#10;HrfSQPOKs7LyUdHEFMfYOXXjdu36scBZ42K1CiDsUc3cVu00H/X2DL90r8zoQQbfJI8wtirL3qnR&#13;&#10;Y3s9VkcHsgpSeZ57Vgf6sb+D2MMs+gG6PgfU2x9j+RsAAP//AwBQSwMEFAAGAAgAAAAhANty5kfl&#13;&#10;AAAADgEAAA8AAABkcnMvZG93bnJldi54bWxMT01PwkAQvZv4HzZD4k22FFuhdEtIDTExegC5cJt2&#13;&#10;l7ZxP2p3geqvdzzpZZKX9zHv5evRaHZRg++cFTCbRsCUrZ3sbCPg8L69XwDzAa1E7awS8KU8rIvb&#13;&#10;mxwz6a52py770DAKsT5DAW0Ifca5r1tl0E9dryxxJzcYDASHhssBrxRuNI+jKOUGO0sfWuxV2ar6&#13;&#10;Y382Al7K7RvuqtgsvnX5/Hra9J+HYyLE3WR8WtHZrIAFNYY/B/xuoP5QULHKna30TAtIZnNSClim&#13;&#10;S2DEp8lDCqwSED/OY+BFzv/PKH4AAAD//wMAUEsBAi0AFAAGAAgAAAAhALaDOJL+AAAA4QEAABMA&#13;&#10;AAAAAAAAAAAAAAAAAAAAAFtDb250ZW50X1R5cGVzXS54bWxQSwECLQAUAAYACAAAACEAOP0h/9YA&#13;&#10;AACUAQAACwAAAAAAAAAAAAAAAAAvAQAAX3JlbHMvLnJlbHNQSwECLQAUAAYACAAAACEAYy0AX0AC&#13;&#10;AAB5BAAADgAAAAAAAAAAAAAAAAAuAgAAZHJzL2Uyb0RvYy54bWxQSwECLQAUAAYACAAAACEA23Lm&#13;&#10;R+UAAAAOAQAADwAAAAAAAAAAAAAAAACaBAAAZHJzL2Rvd25yZXYueG1sUEsFBgAAAAAEAAQA8wAA&#13;&#10;AKwFAAAAAA==&#13;&#10;" filled="f" stroked="f" strokeweight=".5pt">
                <v:textbox>
                  <w:txbxContent>
                    <w:p w14:paraId="44474E20" w14:textId="77777777" w:rsidR="00D17212" w:rsidRPr="000A1D47" w:rsidRDefault="00EE7F79">
                      <w:pPr>
                        <w:rPr>
                          <w:color w:val="D9E2F3" w:themeColor="accent1" w:themeTint="33"/>
                          <w:sz w:val="120"/>
                          <w:szCs w:val="120"/>
                        </w:rPr>
                      </w:pPr>
                      <w:r w:rsidRPr="000A1D47">
                        <w:rPr>
                          <w:rFonts w:ascii="Corbel" w:eastAsia="Arial Unicode MS" w:hAnsi="Corbel" w:cs="Arial Unicode MS"/>
                          <w:b/>
                          <w:bCs/>
                          <w:color w:val="D9E2F3" w:themeColor="accent1" w:themeTint="33"/>
                          <w:sz w:val="120"/>
                          <w:szCs w:val="12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C2431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7B3691" wp14:editId="215F869E">
                <wp:simplePos x="0" y="0"/>
                <wp:positionH relativeFrom="column">
                  <wp:posOffset>4291584</wp:posOffset>
                </wp:positionH>
                <wp:positionV relativeFrom="paragraph">
                  <wp:posOffset>8287766</wp:posOffset>
                </wp:positionV>
                <wp:extent cx="2932386" cy="1277007"/>
                <wp:effectExtent l="0" t="0" r="14605" b="18415"/>
                <wp:wrapNone/>
                <wp:docPr id="14" name="Redondear rectángulo de esquina diagon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386" cy="1277007"/>
                        </a:xfrm>
                        <a:prstGeom prst="round2DiagRect">
                          <a:avLst>
                            <a:gd name="adj1" fmla="val 16667"/>
                            <a:gd name="adj2" fmla="val 50000"/>
                          </a:avLst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F48D2" w14:textId="7FEF4B66" w:rsidR="005138C4" w:rsidRPr="005138C4" w:rsidRDefault="005138C4" w:rsidP="005138C4">
                            <w:pPr>
                              <w:jc w:val="both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B3691" id="Redondear rectángulo de esquina diagonal 14" o:spid="_x0000_s1028" style="position:absolute;margin-left:337.9pt;margin-top:652.6pt;width:230.9pt;height:100.5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32386,1277007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EQB43wIAABQGAAAOAAAAZHJzL2Uyb0RvYy54bWysVM1u2zAMvg/YOwi6r3bcNGmDOkXQosOA&#13;&#10;oi3aDj0r+kk0yKImKX97mz3LXmyU7DjZVuwwLAdHFMmP5CeSl1fbxpC19EGDrengpKREWg5C20VN&#13;&#10;P7/cfjinJERmBTNgZU13MtCr6ft3lxs3kRUswQjpCYLYMNm4mi5jdJOiCHwpGxZOwEmLSgW+YRFF&#13;&#10;vyiEZxtEb0xRleWo2IAXzgOXIeDtTauk04yvlOTxQakgIzE1xdxi/vr8nadvMb1kk4Vnbql5lwb7&#13;&#10;hywapi0G7aFuWGRk5fUfUI3mHgKoeMKhKUApzWWuAasZlL9V87xkTuZakJzgeprC/4Pl9+tHT7TA&#13;&#10;txtSYlmDb/QkBVghmSce+fvx3S5WBoiQRIavK20ZEZotwDJD0AcJ3LgwQZxn9+g7KeAxsbFVvkn/&#13;&#10;WCfZZtJ3PelyGwnHy+ritDo9H1HCUTeoxuOyHCfU4uDufIgfJTQkHWrqYWVFdYNJPGF+mXa2vgsx&#13;&#10;8y+6Ipj4MqBENQafc51SHY1GGRff6MimOrY5K/HXxe4QMYt99ARv4VYbk5vG2HQRwGiR7rKQulZe&#13;&#10;G08wYk3ni0EHdmSFgMmzSKS1NOVT3BmZIIx9kgrfIxGTK8uTcMBknEsbB61qyfBRcqjjzHuPzGEG&#13;&#10;TMgKk+yxO4Bf891jt+R39slV5kHqncu/JdY69x45MtjYOzfagn8LwGBVXeTWfk9SS01iKW7n29yr&#13;&#10;VbJMN3MQO+xfD+1gB8dvNfbIHQvxkXl8epx53E7xAT/KwKam0J0oWYL/9tZ9sscBQy0lG9wMNcW2&#13;&#10;Z15SYj5ZHL2LwXCYVkkWhmfjCgV/rJkfa+yquQZsBmxGzC4fk300+6Py0LziEpulqKhilmPsmvLo&#13;&#10;98J1bDcWrkEuZ7NshuvDsXhnnx1P4Inn1Kgv21fmXTcoEWfsHvZbhE1yT7ccH2yTp4XZKoLSMSkP&#13;&#10;vHYCrp7cSt2aTLvtWM5Wh2U+/QkAAP//AwBQSwMEFAAGAAgAAAAhAMhOvnznAAAAEwEAAA8AAABk&#13;&#10;cnMvZG93bnJldi54bWxMj0FPwzAMhe9I/IfISNxYspZ2o2s6DdAAaaeNaeesCW1F43RNupV/j3eC&#13;&#10;i2Xr2c/fy5ejbdnZ9L5xKGE6EcAMlk43WEnYf64f5sB8UKhV69BI+DEelsXtTa4y7S64NeddqBiZ&#13;&#10;oM+UhDqELuPcl7Wxyk9cZ5C0L9dbFWjsK657dSFz2/JIiJRb1SB9qFVnXmpTfu8GK6E5nJ7e9+sT&#13;&#10;P4jV82P0MYybt3kt5f3d+LqgsloAC2YMfxdwzUD8UBDY0Q2oPWslpLOE+AMJsUgiYNeVaTxLgR2p&#13;&#10;S0QaAy9y/j9L8QsAAP//AwBQSwECLQAUAAYACAAAACEAtoM4kv4AAADhAQAAEwAAAAAAAAAAAAAA&#13;&#10;AAAAAAAAW0NvbnRlbnRfVHlwZXNdLnhtbFBLAQItABQABgAIAAAAIQA4/SH/1gAAAJQBAAALAAAA&#13;&#10;AAAAAAAAAAAAAC8BAABfcmVscy8ucmVsc1BLAQItABQABgAIAAAAIQCoEQB43wIAABQGAAAOAAAA&#13;&#10;AAAAAAAAAAAAAC4CAABkcnMvZTJvRG9jLnhtbFBLAQItABQABgAIAAAAIQDITr585wAAABMBAAAP&#13;&#10;AAAAAAAAAAAAAAAAADkFAABkcnMvZG93bnJldi54bWxQSwUGAAAAAAQABADzAAAATQYAAAAA&#13;&#10;" adj="-11796480,,5400" path="m212839,l2293883,v352636,,638504,285868,638504,638504c2932387,780392,2932386,922280,2932386,1064168v,117548,-95291,212839,-212839,212839l638504,1277007c285868,1277007,,991139,,638503l,212839c,95291,95291,,212839,xe" filled="f" strokecolor="white [3212]" strokeweight="1pt">
                <v:stroke joinstyle="miter"/>
                <v:formulas/>
                <v:path arrowok="t" o:connecttype="custom" o:connectlocs="212839,0;2293883,0;2932387,638504;2932386,1064168;2719547,1277007;638504,1277007;0,638503;0,212839;212839,0" o:connectangles="0,0,0,0,0,0,0,0,0" textboxrect="0,0,2932386,1277007"/>
                <v:textbox>
                  <w:txbxContent>
                    <w:p w14:paraId="2C4F48D2" w14:textId="7FEF4B66" w:rsidR="005138C4" w:rsidRPr="005138C4" w:rsidRDefault="005138C4" w:rsidP="005138C4">
                      <w:pPr>
                        <w:jc w:val="both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4310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2262FE15" wp14:editId="287A5170">
                <wp:simplePos x="0" y="0"/>
                <wp:positionH relativeFrom="column">
                  <wp:posOffset>70866</wp:posOffset>
                </wp:positionH>
                <wp:positionV relativeFrom="paragraph">
                  <wp:posOffset>1421765</wp:posOffset>
                </wp:positionV>
                <wp:extent cx="5818505" cy="1702676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8505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B90AA1" w14:textId="5168B6E6" w:rsidR="00D17212" w:rsidRPr="00C24310" w:rsidRDefault="004559BB">
                            <w:pPr>
                              <w:rPr>
                                <w:rFonts w:ascii="Eras Medium ITC" w:hAnsi="Eras Medium ITC"/>
                                <w:b/>
                                <w:bCs/>
                                <w:color w:val="FFFFFF" w:themeColor="background1"/>
                                <w:sz w:val="180"/>
                                <w:szCs w:val="180"/>
                              </w:rPr>
                            </w:pPr>
                            <w:r w:rsidRPr="00C24310">
                              <w:rPr>
                                <w:rFonts w:ascii="Eras Medium ITC" w:hAnsi="Eras Medium ITC" w:cs="Arial Hebrew Scholar Light"/>
                                <w:b/>
                                <w:bCs/>
                                <w:color w:val="FFFFFF" w:themeColor="background1"/>
                                <w:sz w:val="180"/>
                                <w:szCs w:val="180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2FE15" id="Cuadro de texto 2" o:spid="_x0000_s1029" type="#_x0000_t202" style="position:absolute;margin-left:5.6pt;margin-top:111.95pt;width:458.15pt;height:134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2zraPgIAAHkEAAAOAAAAZHJzL2Uyb0RvYy54bWysVEuP2jAQvlfqf7B8Lwksr0aEFWVFVQnt&#13;&#10;rsRWezaOTaI6Htc2JPTXd+wEFm17qnpxxp5vnt9MFvdtrchJWFeBzulwkFIiNIei0oecfn/ZfJpT&#13;&#10;4jzTBVOgRU7PwtH75ccPi8ZkYgQlqEJYgk60yxqT09J7kyWJ46WomRuAERqVEmzNPF7tISksa9B7&#13;&#10;rZJRmk6TBmxhLHDhHL4+dEq6jP6lFNw/SemEJyqnmJuPp43nPpzJcsGyg2WmrHifBvuHLGpWaQx6&#13;&#10;dfXAPCNHW/3hqq64BQfSDzjUCUhZcRFrwGqG6btqdiUzItaCzXHm2ib3/9zyx9OzJVWB3FGiWY0U&#13;&#10;rY+ssEAKQbxoPZBRaFJjXIbYnUG0b79AGwxCwc5sgf9wCEluMJ2BQ3TAtNLW4YvlEjREHs7X3mMI&#13;&#10;wvFxMh/OJ+mEEo664SwdTWfTEDh5MzfW+a8CahKEnFokN6bATlvnO+gFEqJp2FRK4TvLlCZNTqd3&#13;&#10;kzQaXDXoXOk+8y7ZUINv921syd2l8j0UZyzcQjc/zvBNhTlsmfPPzOLAYEm4BP4JD6kAY0EvUVKC&#13;&#10;/fW394BHHlFLSYMDmFP388isoER908jw5+F4HCY2XsaT2Qgv9lazv9XoY70GnHFkEbOLYsB7dRGl&#13;&#10;hfoVd2UVoqKKaY6xc+ov4tp3a4G7xsVqFUE4o4b5rd4ZfuE7dPilfWXW9DSEIXmEy6iy7B0bHbbj&#13;&#10;Y3X0IKtIVehz19W+/Tjfkex+F8MC3d4j6u2PsfwNAAD//wMAUEsDBBQABgAIAAAAIQCRosSi4wAA&#13;&#10;AA8BAAAPAAAAZHJzL2Rvd25yZXYueG1sTE9LT8JAEL6b+B82Q+JNtqyitHRLSA0xMXoAuXDbdoe2&#13;&#10;cR+1u0D11zue9DLJl/me+Wq0hp1xCJ13EmbTBBi62uvONRL275vbBbAQldPKeIcSvjDAqri+ylWm&#13;&#10;/cVt8byLDSMTFzIloY2xzzgPdYtWhanv0dHv6AerIsGh4XpQFzK3hoskeeBWdY4SWtVj2WL9sTtZ&#13;&#10;CS/l5k1tK2EX36Z8fj2u+8/9YS7lzWR8WtJZL4FFHOOfAn43UH8oqFjlT04HZgjPBDElCHGXAiNC&#13;&#10;Kh7nwCoJ96lIgBc5/7+j+AEAAP//AwBQSwECLQAUAAYACAAAACEAtoM4kv4AAADhAQAAEwAAAAAA&#13;&#10;AAAAAAAAAAAAAAAAW0NvbnRlbnRfVHlwZXNdLnhtbFBLAQItABQABgAIAAAAIQA4/SH/1gAAAJQB&#13;&#10;AAALAAAAAAAAAAAAAAAAAC8BAABfcmVscy8ucmVsc1BLAQItABQABgAIAAAAIQBi2zraPgIAAHkE&#13;&#10;AAAOAAAAAAAAAAAAAAAAAC4CAABkcnMvZTJvRG9jLnhtbFBLAQItABQABgAIAAAAIQCRosSi4wAA&#13;&#10;AA8BAAAPAAAAAAAAAAAAAAAAAJgEAABkcnMvZG93bnJldi54bWxQSwUGAAAAAAQABADzAAAAqAUA&#13;&#10;AAAA&#13;&#10;" filled="f" stroked="f" strokeweight=".5pt">
                <v:textbox>
                  <w:txbxContent>
                    <w:p w14:paraId="29B90AA1" w14:textId="5168B6E6" w:rsidR="00D17212" w:rsidRPr="00C24310" w:rsidRDefault="004559BB">
                      <w:pPr>
                        <w:rPr>
                          <w:rFonts w:ascii="Eras Medium ITC" w:hAnsi="Eras Medium ITC"/>
                          <w:b/>
                          <w:bCs/>
                          <w:color w:val="FFFFFF" w:themeColor="background1"/>
                          <w:sz w:val="180"/>
                          <w:szCs w:val="180"/>
                        </w:rPr>
                      </w:pPr>
                      <w:r w:rsidRPr="00C24310">
                        <w:rPr>
                          <w:rFonts w:ascii="Eras Medium ITC" w:hAnsi="Eras Medium ITC" w:cs="Arial Hebrew Scholar Light"/>
                          <w:b/>
                          <w:bCs/>
                          <w:color w:val="FFFFFF" w:themeColor="background1"/>
                          <w:sz w:val="180"/>
                          <w:szCs w:val="180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186CBC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3B463" wp14:editId="16FC9D52">
                <wp:simplePos x="0" y="0"/>
                <wp:positionH relativeFrom="column">
                  <wp:posOffset>1750060</wp:posOffset>
                </wp:positionH>
                <wp:positionV relativeFrom="paragraph">
                  <wp:posOffset>10427970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A1FB0" w14:textId="77777777" w:rsidR="00D17212" w:rsidRPr="005138C4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5138C4"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3B463" id="Cuadro de texto 4" o:spid="_x0000_s1030" type="#_x0000_t202" style="position:absolute;margin-left:137.8pt;margin-top:821.1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oHHTPgIAAHgEAAAOAAAAZHJzL2Uyb0RvYy54bWysVEuP2jAQvlfqf7B8LwE2UDYirCgrqkpo&#13;&#10;dyW22rNxbBLV8bi2IaG/vmMnPLTtqerFsWe+eX4zmT+0tSJHYV0FOqejwZASoTkUld7n9Pvr+tOM&#13;&#10;EueZLpgCLXJ6Eo4+LD5+mDcmE2MoQRXCEnSiXdaYnJbemyxJHC9FzdwAjNColGBr5vFp90lhWYPe&#13;&#10;a5WMh8Np0oAtjAUunEPpY6eki+hfSsH9s5ROeKJyirn5eNp47sKZLOYs21tmyor3abB/yKJmlcag&#13;&#10;F1ePzDNysNUfruqKW3Ag/YBDnYCUFRexBqxmNHxXzbZkRsRasDnOXNrk/p9b/nR8saQqcppSolmN&#13;&#10;FK0OrLBACkG8aD2QNDSpMS5D7NYg2rdfoEWyY8HObID/cAhJbjCdgUN0aEorbR2+WC5BQ+ThdOk9&#13;&#10;hiAchXeT2f10MqGEoy4dp7PRJMRNrtbGOv9VQE3CJacWuY0ZsOPG+Q56hoRgGtaVUihnmdKkyen0&#13;&#10;bjKMBhcNOle6T7zLNZTg213bdwStg2QHxQnrttCNjzN8XWEOG+b8C7M4L1gR7oB/xkMqwFjQ3ygp&#13;&#10;wf76mzzgkUbUUtLg/OXU/TwwKyhR3zQSfD9K0zCw8ZFOPo/xYW81u1uNPtQrwBEf4bYZHq8B79X5&#13;&#10;Ki3Ub7gqyxAVVUxzjJ1Tf76ufLcVuGpcLJcRhCNqmN/oreFnukOHX9s3Zk1PQ5iRJzhPKsvesdFh&#13;&#10;Oz6WBw+yilRdu9q3H8c7kt2vYtif23dEXX8Yi98AAAD//wMAUEsDBBQABgAIAAAAIQD+O0Q95wAA&#13;&#10;ABIBAAAPAAAAZHJzL2Rvd25yZXYueG1sTE/LbsIwELxX4h+sReqt2FgQQoiDUCpUqWoPUC69ObFJ&#13;&#10;ovqRxgbSfn23p/ay0u7MziPfjtaQqx5C552A+YwB0a72qnONgNPb/iEFEqJ0ShrvtIAvHWBbTO5y&#13;&#10;mSl/cwd9PcaGoIgLmRTQxthnlIa61VaGme+1Q+zsBysjrkND1SBvKG4N5Ywl1MrOoUMre122uv44&#13;&#10;XqyA53L/Kg8Vt+m3KZ9ezrv+8/S+FOJ+Oj5ucOw2QKIe498H/HbA/FBgsMpfnArECOCrZYJUBJIF&#13;&#10;50CQki7YGkiFpxVbz4EWOf1fpfgBAAD//wMAUEsBAi0AFAAGAAgAAAAhALaDOJL+AAAA4QEAABMA&#13;&#10;AAAAAAAAAAAAAAAAAAAAAFtDb250ZW50X1R5cGVzXS54bWxQSwECLQAUAAYACAAAACEAOP0h/9YA&#13;&#10;AACUAQAACwAAAAAAAAAAAAAAAAAvAQAAX3JlbHMvLnJlbHNQSwECLQAUAAYACAAAACEALqBx0z4C&#13;&#10;AAB4BAAADgAAAAAAAAAAAAAAAAAuAgAAZHJzL2Uyb0RvYy54bWxQSwECLQAUAAYACAAAACEA/jtE&#13;&#10;PecAAAASAQAADwAAAAAAAAAAAAAAAACYBAAAZHJzL2Rvd25yZXYueG1sUEsFBgAAAAAEAAQA8wAA&#13;&#10;AKwFAAAAAA==&#13;&#10;" filled="f" stroked="f" strokeweight=".5pt">
                <v:textbox>
                  <w:txbxContent>
                    <w:p w14:paraId="2E0A1FB0" w14:textId="77777777" w:rsidR="00D17212" w:rsidRPr="005138C4" w:rsidRDefault="00D17212" w:rsidP="00D17212">
                      <w:pPr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</w:pPr>
                      <w:r w:rsidRPr="005138C4">
                        <w:rPr>
                          <w:rFonts w:ascii="Avenir Light" w:hAnsi="Avenir Light" w:cs="Arial Hebrew Scholar Light"/>
                          <w:color w:val="FFFFFF" w:themeColor="background1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C24310">
        <w:rPr>
          <w:noProof/>
        </w:rPr>
        <w:drawing>
          <wp:inline distT="0" distB="0" distL="0" distR="0" wp14:anchorId="66DED15C" wp14:editId="5667DCF5">
            <wp:extent cx="7556500" cy="10680700"/>
            <wp:effectExtent l="0" t="0" r="0" b="0"/>
            <wp:docPr id="20" name="Imagen 20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20" descr="Text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Light ITC">
    <w:panose1 w:val="020B0402030504020804"/>
    <w:charset w:val="4D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Eras Medium ITC">
    <w:panose1 w:val="020B0602030504020804"/>
    <w:charset w:val="4D"/>
    <w:family w:val="swiss"/>
    <w:pitch w:val="variable"/>
    <w:sig w:usb0="00000003" w:usb1="00000000" w:usb2="00000000" w:usb3="00000000" w:csb0="00000001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D4"/>
    <w:rsid w:val="000A1D47"/>
    <w:rsid w:val="000A3C58"/>
    <w:rsid w:val="00186CBC"/>
    <w:rsid w:val="001D5246"/>
    <w:rsid w:val="002704D1"/>
    <w:rsid w:val="002A624E"/>
    <w:rsid w:val="00394DFA"/>
    <w:rsid w:val="003A1B3B"/>
    <w:rsid w:val="003A4180"/>
    <w:rsid w:val="003A4A60"/>
    <w:rsid w:val="004559BB"/>
    <w:rsid w:val="0047342E"/>
    <w:rsid w:val="005138C4"/>
    <w:rsid w:val="005D350F"/>
    <w:rsid w:val="00621E5E"/>
    <w:rsid w:val="00651CA7"/>
    <w:rsid w:val="0067343F"/>
    <w:rsid w:val="006F1E51"/>
    <w:rsid w:val="00714BA9"/>
    <w:rsid w:val="008A3BE9"/>
    <w:rsid w:val="009C2653"/>
    <w:rsid w:val="00A04FA9"/>
    <w:rsid w:val="00AA55BC"/>
    <w:rsid w:val="00B2000D"/>
    <w:rsid w:val="00C241D4"/>
    <w:rsid w:val="00C24310"/>
    <w:rsid w:val="00C250A2"/>
    <w:rsid w:val="00C3266D"/>
    <w:rsid w:val="00D17212"/>
    <w:rsid w:val="00E150E2"/>
    <w:rsid w:val="00EA2AC8"/>
    <w:rsid w:val="00EA5A84"/>
    <w:rsid w:val="00EE7F79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248B1"/>
  <w15:chartTrackingRefBased/>
  <w15:docId w15:val="{0034EFA0-F240-8644-A257-59E2673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5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5583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6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39413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Portada-Words-English.docx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2021-05-15T09:45:00Z</dcterms:created>
  <dcterms:modified xsi:type="dcterms:W3CDTF">2021-05-15T09:45:00Z</dcterms:modified>
</cp:coreProperties>
</file>