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D34C40"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-127000</wp:posOffset>
                </wp:positionH>
                <wp:positionV relativeFrom="paragraph">
                  <wp:posOffset>8407400</wp:posOffset>
                </wp:positionV>
                <wp:extent cx="7874000" cy="16256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74000" cy="162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4C40" w:rsidRPr="00D34C40" w:rsidRDefault="00D34C40" w:rsidP="00D34C40">
                            <w:pPr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</w:pPr>
                            <w:r w:rsidRPr="00D34C4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begin"/>
                            </w:r>
                            <w:r w:rsidRPr="00D34C4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instrText xml:space="preserve"> INCLUDEPICTURE "https://cdn.pixabay.com/photo/2016/01/02/01/17/city-1117433_960_720.png" \* MERGEFORMATINET </w:instrText>
                            </w:r>
                            <w:r w:rsidRPr="00D34C4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separate"/>
                            </w:r>
                            <w:r w:rsidRPr="00D34C40">
                              <w:rPr>
                                <w:rFonts w:ascii="Times New Roman" w:eastAsia="Times New Roman" w:hAnsi="Times New Roman"/>
                                <w:noProof/>
                                <w:lang w:eastAsia="es-ES_tradnl"/>
                              </w:rPr>
                              <w:drawing>
                                <wp:inline distT="0" distB="0" distL="0" distR="0">
                                  <wp:extent cx="7903210" cy="2046605"/>
                                  <wp:effectExtent l="0" t="0" r="0" b="0"/>
                                  <wp:docPr id="4" name="Imagen 4" descr="City, New York, New York City, New York City Sky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City, New York, New York City, New York City Skylin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alphaModFix amt="2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03210" cy="2046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34C40">
                              <w:rPr>
                                <w:rFonts w:ascii="Times New Roman" w:eastAsia="Times New Roman" w:hAnsi="Times New Roman"/>
                                <w:lang w:eastAsia="es-ES_tradnl"/>
                              </w:rPr>
                              <w:fldChar w:fldCharType="end"/>
                            </w:r>
                          </w:p>
                          <w:p w:rsidR="00D34C40" w:rsidRDefault="00D34C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0pt;margin-top:662pt;width:620pt;height:128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" filled="f" stroked="f" strokeweight=".5pt">
                <v:textbox>
                  <w:txbxContent>
                    <w:p w:rsidR="00D34C40" w:rsidRPr="00D34C40" w:rsidRDefault="00D34C40" w:rsidP="00D34C40">
                      <w:pPr>
                        <w:rPr>
                          <w:rFonts w:ascii="Times New Roman" w:eastAsia="Times New Roman" w:hAnsi="Times New Roman"/>
                          <w:lang w:eastAsia="es-ES_tradnl"/>
                        </w:rPr>
                      </w:pPr>
                      <w:r w:rsidRPr="00D34C40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begin"/>
                      </w:r>
                      <w:r w:rsidRPr="00D34C40">
                        <w:rPr>
                          <w:rFonts w:ascii="Times New Roman" w:eastAsia="Times New Roman" w:hAnsi="Times New Roman"/>
                          <w:lang w:eastAsia="es-ES_tradnl"/>
                        </w:rPr>
                        <w:instrText xml:space="preserve"> INCLUDEPICTURE "https://cdn.pixabay.com/photo/2016/01/02/01/17/city-1117433_960_720.png" \* MERGEFORMATINET </w:instrText>
                      </w:r>
                      <w:r w:rsidRPr="00D34C40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separate"/>
                      </w:r>
                      <w:r w:rsidRPr="00D34C40">
                        <w:rPr>
                          <w:rFonts w:ascii="Times New Roman" w:eastAsia="Times New Roman" w:hAnsi="Times New Roman"/>
                          <w:noProof/>
                          <w:lang w:eastAsia="es-ES_tradnl"/>
                        </w:rPr>
                        <w:drawing>
                          <wp:inline distT="0" distB="0" distL="0" distR="0">
                            <wp:extent cx="7903210" cy="2046605"/>
                            <wp:effectExtent l="0" t="0" r="0" b="0"/>
                            <wp:docPr id="4" name="Imagen 4" descr="City, New York, New York City, New York City Sky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City, New York, New York City, New York City Skylin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alphaModFix amt="2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03210" cy="2046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34C40">
                        <w:rPr>
                          <w:rFonts w:ascii="Times New Roman" w:eastAsia="Times New Roman" w:hAnsi="Times New Roman"/>
                          <w:lang w:eastAsia="es-ES_tradnl"/>
                        </w:rPr>
                        <w:fldChar w:fldCharType="end"/>
                      </w:r>
                    </w:p>
                    <w:p w:rsidR="00D34C40" w:rsidRDefault="00D34C40"/>
                  </w:txbxContent>
                </v:textbox>
              </v:shape>
            </w:pict>
          </mc:Fallback>
        </mc:AlternateContent>
      </w:r>
      <w:r w:rsidR="007E06A6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4462145</wp:posOffset>
                </wp:positionH>
                <wp:positionV relativeFrom="paragraph">
                  <wp:posOffset>5261610</wp:posOffset>
                </wp:positionV>
                <wp:extent cx="1645920" cy="530225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45920" cy="53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D7759" w:rsidRPr="007E06A6" w:rsidRDefault="00830745">
                            <w:pPr>
                              <w:rPr>
                                <w:rFonts w:ascii="Helvetica" w:hAnsi="Helvetica" w:cs="Al Bayan Plain"/>
                                <w:color w:val="F2F2F2"/>
                                <w:szCs w:val="80"/>
                              </w:rPr>
                            </w:pPr>
                            <w:r w:rsidRPr="007E06A6">
                              <w:rPr>
                                <w:rFonts w:ascii="Helvetica" w:hAnsi="Helvetica" w:cs="Al Bayan Plain"/>
                                <w:color w:val="F2F2F2"/>
                                <w:szCs w:val="80"/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margin-left:351.35pt;margin-top:414.3pt;width:129.6pt;height:41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" filled="f" stroked="f" strokeweight=".5pt">
                <v:textbox>
                  <w:txbxContent>
                    <w:p w:rsidR="009D7759" w:rsidRPr="007E06A6" w:rsidRDefault="00830745">
                      <w:pPr>
                        <w:rPr>
                          <w:rFonts w:ascii="Helvetica" w:hAnsi="Helvetica" w:cs="Al Bayan Plain"/>
                          <w:color w:val="F2F2F2"/>
                          <w:szCs w:val="80"/>
                        </w:rPr>
                      </w:pPr>
                      <w:r w:rsidRPr="007E06A6">
                        <w:rPr>
                          <w:rFonts w:ascii="Helvetica" w:hAnsi="Helvetica" w:cs="Al Bayan Plain"/>
                          <w:color w:val="F2F2F2"/>
                          <w:szCs w:val="80"/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 w:rsidR="007E06A6"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3073400</wp:posOffset>
                </wp:positionV>
                <wp:extent cx="3675380" cy="2286000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75380" cy="228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917FA" w:rsidRPr="007E06A6" w:rsidRDefault="009D7759" w:rsidP="00830745">
                            <w:pPr>
                              <w:jc w:val="right"/>
                              <w:rPr>
                                <w:rFonts w:ascii="Helvetica Light" w:hAnsi="Helvetica Light"/>
                                <w:color w:val="FFFFFF"/>
                                <w:sz w:val="180"/>
                                <w:szCs w:val="180"/>
                              </w:rPr>
                            </w:pPr>
                            <w:r w:rsidRPr="007E06A6">
                              <w:rPr>
                                <w:rFonts w:ascii="Helvetica Light" w:hAnsi="Helvetica Light"/>
                                <w:color w:val="FFFFFF"/>
                                <w:sz w:val="180"/>
                                <w:szCs w:val="180"/>
                              </w:rPr>
                              <w:t>TITLE</w:t>
                            </w:r>
                          </w:p>
                          <w:p w:rsidR="005917FA" w:rsidRPr="007E06A6" w:rsidRDefault="005917FA" w:rsidP="00830745">
                            <w:pPr>
                              <w:jc w:val="right"/>
                              <w:rPr>
                                <w:rFonts w:ascii="Helvetica" w:hAnsi="Helvetica"/>
                                <w:b/>
                                <w:color w:val="FFFFFF"/>
                                <w:sz w:val="130"/>
                                <w:szCs w:val="130"/>
                              </w:rPr>
                            </w:pPr>
                            <w:r w:rsidRPr="007E06A6">
                              <w:rPr>
                                <w:rFonts w:ascii="Helvetica" w:hAnsi="Helvetica"/>
                                <w:b/>
                                <w:color w:val="FFFFFF"/>
                                <w:sz w:val="130"/>
                                <w:szCs w:val="130"/>
                              </w:rPr>
                              <w:t>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80pt;margin-top:242pt;width:289.4pt;height:180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" filled="f" stroked="f" strokeweight=".5pt">
                <v:textbox>
                  <w:txbxContent>
                    <w:p w:rsidR="005917FA" w:rsidRPr="007E06A6" w:rsidRDefault="009D7759" w:rsidP="00830745">
                      <w:pPr>
                        <w:jc w:val="right"/>
                        <w:rPr>
                          <w:rFonts w:ascii="Helvetica Light" w:hAnsi="Helvetica Light"/>
                          <w:color w:val="FFFFFF"/>
                          <w:sz w:val="180"/>
                          <w:szCs w:val="180"/>
                        </w:rPr>
                      </w:pPr>
                      <w:r w:rsidRPr="007E06A6">
                        <w:rPr>
                          <w:rFonts w:ascii="Helvetica Light" w:hAnsi="Helvetica Light"/>
                          <w:color w:val="FFFFFF"/>
                          <w:sz w:val="180"/>
                          <w:szCs w:val="180"/>
                        </w:rPr>
                        <w:t>TITLE</w:t>
                      </w:r>
                    </w:p>
                    <w:p w:rsidR="005917FA" w:rsidRPr="007E06A6" w:rsidRDefault="005917FA" w:rsidP="00830745">
                      <w:pPr>
                        <w:jc w:val="right"/>
                        <w:rPr>
                          <w:rFonts w:ascii="Helvetica" w:hAnsi="Helvetica"/>
                          <w:b/>
                          <w:color w:val="FFFFFF"/>
                          <w:sz w:val="130"/>
                          <w:szCs w:val="130"/>
                        </w:rPr>
                      </w:pPr>
                      <w:r w:rsidRPr="007E06A6">
                        <w:rPr>
                          <w:rFonts w:ascii="Helvetica" w:hAnsi="Helvetica"/>
                          <w:b/>
                          <w:color w:val="FFFFFF"/>
                          <w:sz w:val="130"/>
                          <w:szCs w:val="130"/>
                        </w:rPr>
                        <w:t>WORK</w:t>
                      </w:r>
                    </w:p>
                  </w:txbxContent>
                </v:textbox>
              </v:shape>
            </w:pict>
          </mc:Fallback>
        </mc:AlternateContent>
      </w:r>
      <w:r w:rsidR="007E06A6"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10185400</wp:posOffset>
                </wp:positionV>
                <wp:extent cx="2874010" cy="381000"/>
                <wp:effectExtent l="0" t="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7401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1024E" w:rsidRPr="007E06A6" w:rsidRDefault="00830745">
                            <w:pPr>
                              <w:rPr>
                                <w:rFonts w:ascii="Helvetica" w:hAnsi="Helvetica" w:cs="Al Bayan Plain"/>
                                <w:color w:val="FFFFFF"/>
                                <w:sz w:val="21"/>
                                <w:szCs w:val="80"/>
                              </w:rPr>
                            </w:pPr>
                            <w:r w:rsidRPr="007E06A6">
                              <w:rPr>
                                <w:rFonts w:ascii="Helvetica" w:hAnsi="Helvetica" w:cs="Al Bayan Plain"/>
                                <w:color w:val="FFFFFF"/>
                                <w:sz w:val="21"/>
                                <w:szCs w:val="80"/>
                              </w:rPr>
                              <w:t>YOUR ADRESS – EMAIL - PHONE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29" type="#_x0000_t202" style="position:absolute;margin-left:393pt;margin-top:802pt;width:226.3pt;height:30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" filled="f" stroked="f" strokeweight=".5pt">
                <v:textbox>
                  <w:txbxContent>
                    <w:p w:rsidR="0041024E" w:rsidRPr="007E06A6" w:rsidRDefault="00830745">
                      <w:pPr>
                        <w:rPr>
                          <w:rFonts w:ascii="Helvetica" w:hAnsi="Helvetica" w:cs="Al Bayan Plain"/>
                          <w:color w:val="FFFFFF"/>
                          <w:sz w:val="21"/>
                          <w:szCs w:val="80"/>
                        </w:rPr>
                      </w:pPr>
                      <w:r w:rsidRPr="007E06A6">
                        <w:rPr>
                          <w:rFonts w:ascii="Helvetica" w:hAnsi="Helvetica" w:cs="Al Bayan Plain"/>
                          <w:color w:val="FFFFFF"/>
                          <w:sz w:val="21"/>
                          <w:szCs w:val="80"/>
                        </w:rPr>
                        <w:t>YOUR ADRESS – EMAIL - PHONE</w:t>
                      </w:r>
                    </w:p>
                  </w:txbxContent>
                </v:textbox>
              </v:shape>
            </w:pict>
          </mc:Fallback>
        </mc:AlternateContent>
      </w:r>
      <w:r w:rsidR="007E06A6">
        <w:rPr>
          <w:noProof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>
                <wp:simplePos x="0" y="0"/>
                <wp:positionH relativeFrom="column">
                  <wp:posOffset>786130</wp:posOffset>
                </wp:positionH>
                <wp:positionV relativeFrom="paragraph">
                  <wp:posOffset>1774190</wp:posOffset>
                </wp:positionV>
                <wp:extent cx="2688590" cy="365760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88590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30745" w:rsidRPr="007E06A6" w:rsidRDefault="00830745">
                            <w:pPr>
                              <w:rPr>
                                <w:rFonts w:ascii="Helvetica" w:hAnsi="Helvetica" w:cs="Al Bayan Plain"/>
                                <w:color w:val="F2F2F2"/>
                                <w:szCs w:val="80"/>
                              </w:rPr>
                            </w:pPr>
                            <w:r w:rsidRPr="007E06A6">
                              <w:rPr>
                                <w:rFonts w:ascii="Helvetica" w:hAnsi="Helvetica" w:cs="Al Bayan Plain"/>
                                <w:color w:val="F2F2F2"/>
                                <w:szCs w:val="80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0" type="#_x0000_t202" style="position:absolute;margin-left:61.9pt;margin-top:139.7pt;width:211.7pt;height:28.8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" filled="f" stroked="f" strokeweight=".5pt">
                <v:textbox>
                  <w:txbxContent>
                    <w:p w:rsidR="00830745" w:rsidRPr="007E06A6" w:rsidRDefault="00830745">
                      <w:pPr>
                        <w:rPr>
                          <w:rFonts w:ascii="Helvetica" w:hAnsi="Helvetica" w:cs="Al Bayan Plain"/>
                          <w:color w:val="F2F2F2"/>
                          <w:szCs w:val="80"/>
                        </w:rPr>
                      </w:pPr>
                      <w:r w:rsidRPr="007E06A6">
                        <w:rPr>
                          <w:rFonts w:ascii="Helvetica" w:hAnsi="Helvetica" w:cs="Al Bayan Plain"/>
                          <w:color w:val="F2F2F2"/>
                          <w:szCs w:val="80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7E06A6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582930</wp:posOffset>
                </wp:positionH>
                <wp:positionV relativeFrom="paragraph">
                  <wp:posOffset>516890</wp:posOffset>
                </wp:positionV>
                <wp:extent cx="2478405" cy="1491615"/>
                <wp:effectExtent l="0" t="0" r="0" b="0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78405" cy="1491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C3177" w:rsidRPr="007E06A6" w:rsidRDefault="003C3177">
                            <w:pPr>
                              <w:rPr>
                                <w:color w:val="F2F2F2"/>
                                <w:sz w:val="160"/>
                              </w:rPr>
                            </w:pPr>
                            <w:r w:rsidRPr="007E06A6">
                              <w:rPr>
                                <w:color w:val="F2F2F2"/>
                                <w:sz w:val="160"/>
                              </w:rPr>
                              <w:t>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31" type="#_x0000_t202" style="position:absolute;margin-left:45.9pt;margin-top:40.7pt;width:195.15pt;height:117.4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" filled="f" stroked="f" strokeweight=".5pt">
                <v:textbox>
                  <w:txbxContent>
                    <w:p w:rsidR="003C3177" w:rsidRPr="007E06A6" w:rsidRDefault="003C3177">
                      <w:pPr>
                        <w:rPr>
                          <w:color w:val="F2F2F2"/>
                          <w:sz w:val="160"/>
                        </w:rPr>
                      </w:pPr>
                      <w:r w:rsidRPr="007E06A6">
                        <w:rPr>
                          <w:color w:val="F2F2F2"/>
                          <w:sz w:val="160"/>
                        </w:rPr>
                        <w:t>2020</w:t>
                      </w:r>
                    </w:p>
                  </w:txbxContent>
                </v:textbox>
              </v:shape>
            </w:pict>
          </mc:Fallback>
        </mc:AlternateContent>
      </w:r>
      <w:r w:rsidR="007E06A6" w:rsidRPr="00D60607">
        <w:rPr>
          <w:noProof/>
        </w:rPr>
        <w:drawing>
          <wp:inline distT="0" distB="0" distL="0" distR="0">
            <wp:extent cx="7569200" cy="10693400"/>
            <wp:effectExtent l="0" t="0" r="0" b="0"/>
            <wp:docPr id="12" name="Imagen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0" cy="1069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9D775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l Bayan Plain">
    <w:panose1 w:val="00000000000000000000"/>
    <w:charset w:val="B2"/>
    <w:family w:val="auto"/>
    <w:pitch w:val="variable"/>
    <w:sig w:usb0="00002001" w:usb1="00000000" w:usb2="00000008" w:usb3="00000000" w:csb0="00000040" w:csb1="00000000"/>
  </w:font>
  <w:font w:name="Helvetica Light"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759"/>
    <w:rsid w:val="000B776C"/>
    <w:rsid w:val="00185B92"/>
    <w:rsid w:val="001B0E0B"/>
    <w:rsid w:val="001E4BA9"/>
    <w:rsid w:val="00262D59"/>
    <w:rsid w:val="00356E69"/>
    <w:rsid w:val="003C3177"/>
    <w:rsid w:val="0041024E"/>
    <w:rsid w:val="004477CF"/>
    <w:rsid w:val="004E2BAD"/>
    <w:rsid w:val="005917FA"/>
    <w:rsid w:val="005B4A3F"/>
    <w:rsid w:val="005B5596"/>
    <w:rsid w:val="006A34B3"/>
    <w:rsid w:val="00733EE7"/>
    <w:rsid w:val="007A178F"/>
    <w:rsid w:val="007E06A6"/>
    <w:rsid w:val="00830745"/>
    <w:rsid w:val="008B65D8"/>
    <w:rsid w:val="009D7759"/>
    <w:rsid w:val="00B83252"/>
    <w:rsid w:val="00C12903"/>
    <w:rsid w:val="00C45BD0"/>
    <w:rsid w:val="00D34C40"/>
    <w:rsid w:val="00D7606D"/>
    <w:rsid w:val="00DA6843"/>
    <w:rsid w:val="00DF2BDF"/>
    <w:rsid w:val="00EE7288"/>
    <w:rsid w:val="00F10148"/>
    <w:rsid w:val="00F43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D85BD"/>
  <w15:chartTrackingRefBased/>
  <w15:docId w15:val="{7D4C9F15-945C-8A47-95AF-D2F824AF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uiPriority w:val="22"/>
    <w:qFormat/>
    <w:rsid w:val="009D7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tecnology.docx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2019-03-13T11:41:00Z</dcterms:created>
  <dcterms:modified xsi:type="dcterms:W3CDTF">2019-03-13T11:41:00Z</dcterms:modified>
</cp:coreProperties>
</file>