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413" w:rsidRDefault="002221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-155448</wp:posOffset>
            </wp:positionV>
            <wp:extent cx="7556411" cy="10972800"/>
            <wp:effectExtent l="0" t="0" r="635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- QUIMICA - ARTE FINAL - A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503" cy="10974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2577973</wp:posOffset>
                </wp:positionH>
                <wp:positionV relativeFrom="paragraph">
                  <wp:posOffset>23622</wp:posOffset>
                </wp:positionV>
                <wp:extent cx="3693795" cy="310515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93795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5B3CCF" w:rsidRDefault="00134442">
                            <w:pPr>
                              <w:rPr>
                                <w:rFonts w:cs="Times New Roman (Cuerpo en alfa"/>
                                <w:color w:val="000000"/>
                                <w:spacing w:val="80"/>
                              </w:rPr>
                            </w:pPr>
                            <w:r w:rsidRPr="005B3CCF">
                              <w:rPr>
                                <w:rFonts w:cs="Times New Roman (Cuerpo en alfa"/>
                                <w:color w:val="000000"/>
                                <w:spacing w:val="8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03pt;margin-top:1.85pt;width:290.85pt;height:24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" filled="f" stroked="f" strokeweight=".5pt">
                <v:textbox>
                  <w:txbxContent>
                    <w:p w:rsidR="00134442" w:rsidRPr="005B3CCF" w:rsidRDefault="00134442">
                      <w:pPr>
                        <w:rPr>
                          <w:rFonts w:cs="Times New Roman (Cuerpo en alfa"/>
                          <w:color w:val="000000"/>
                          <w:spacing w:val="80"/>
                        </w:rPr>
                      </w:pPr>
                      <w:r w:rsidRPr="005B3CCF">
                        <w:rPr>
                          <w:rFonts w:cs="Times New Roman (Cuerpo en alfa"/>
                          <w:color w:val="000000"/>
                          <w:spacing w:val="8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475107</wp:posOffset>
                </wp:positionH>
                <wp:positionV relativeFrom="paragraph">
                  <wp:posOffset>9628505</wp:posOffset>
                </wp:positionV>
                <wp:extent cx="3401695" cy="73152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0169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Default="00134442" w:rsidP="00134442">
                            <w:pPr>
                              <w:jc w:val="both"/>
                              <w:rPr>
                                <w:sz w:val="21"/>
                              </w:rPr>
                            </w:pP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orem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Ipsum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134442">
                              <w:rPr>
                                <w:sz w:val="21"/>
                              </w:rPr>
                              <w:t>Ipsum</w:t>
                            </w:r>
                            <w:proofErr w:type="spellEnd"/>
                            <w:r w:rsidRPr="00134442">
                              <w:rPr>
                                <w:sz w:val="21"/>
                              </w:rPr>
                              <w:t xml:space="preserve"> ha sido el texto de relleno estándar de las industrias desde el año 1500</w:t>
                            </w:r>
                            <w:r>
                              <w:rPr>
                                <w:sz w:val="21"/>
                              </w:rPr>
                              <w:t>.</w:t>
                            </w:r>
                          </w:p>
                          <w:p w:rsidR="00134442" w:rsidRPr="00134442" w:rsidRDefault="00134442" w:rsidP="00134442">
                            <w:pPr>
                              <w:jc w:val="both"/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37.4pt;margin-top:758.15pt;width:267.85pt;height:5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" filled="f" stroked="f" strokeweight=".5pt">
                <v:textbox>
                  <w:txbxContent>
                    <w:p w:rsidR="00134442" w:rsidRDefault="00134442" w:rsidP="00134442">
                      <w:pPr>
                        <w:jc w:val="both"/>
                        <w:rPr>
                          <w:sz w:val="21"/>
                        </w:rPr>
                      </w:pPr>
                      <w:proofErr w:type="spellStart"/>
                      <w:r w:rsidRPr="00134442">
                        <w:rPr>
                          <w:sz w:val="21"/>
                        </w:rPr>
                        <w:t>orem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</w:t>
                      </w:r>
                      <w:proofErr w:type="spellStart"/>
                      <w:r w:rsidRPr="00134442">
                        <w:rPr>
                          <w:sz w:val="21"/>
                        </w:rPr>
                        <w:t>Ipsum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es simplemente el texto de relleno de las imprentas y archivos de texto. Lorem </w:t>
                      </w:r>
                      <w:proofErr w:type="spellStart"/>
                      <w:r w:rsidRPr="00134442">
                        <w:rPr>
                          <w:sz w:val="21"/>
                        </w:rPr>
                        <w:t>Ipsum</w:t>
                      </w:r>
                      <w:proofErr w:type="spellEnd"/>
                      <w:r w:rsidRPr="00134442">
                        <w:rPr>
                          <w:sz w:val="21"/>
                        </w:rPr>
                        <w:t xml:space="preserve"> ha sido el texto de relleno estándar de las industrias desde el año 1500</w:t>
                      </w:r>
                      <w:r>
                        <w:rPr>
                          <w:sz w:val="21"/>
                        </w:rPr>
                        <w:t>.</w:t>
                      </w:r>
                    </w:p>
                    <w:p w:rsidR="00134442" w:rsidRPr="00134442" w:rsidRDefault="00134442" w:rsidP="00134442">
                      <w:pPr>
                        <w:jc w:val="both"/>
                        <w:rPr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667512</wp:posOffset>
                </wp:positionV>
                <wp:extent cx="4242816" cy="1115060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42816" cy="1115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2221E3" w:rsidRDefault="00134442">
                            <w:pPr>
                              <w:rPr>
                                <w:b/>
                                <w:sz w:val="144"/>
                              </w:rPr>
                            </w:pPr>
                            <w:r w:rsidRPr="002221E3">
                              <w:rPr>
                                <w:b/>
                                <w:sz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3in;margin-top:52.55pt;width:334.1pt;height:87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" filled="f" stroked="f" strokeweight=".5pt">
                <v:textbox>
                  <w:txbxContent>
                    <w:p w:rsidR="00134442" w:rsidRPr="002221E3" w:rsidRDefault="00134442">
                      <w:pPr>
                        <w:rPr>
                          <w:b/>
                          <w:sz w:val="144"/>
                        </w:rPr>
                      </w:pPr>
                      <w:r w:rsidRPr="002221E3">
                        <w:rPr>
                          <w:b/>
                          <w:sz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2944368</wp:posOffset>
                </wp:positionH>
                <wp:positionV relativeFrom="paragraph">
                  <wp:posOffset>1636776</wp:posOffset>
                </wp:positionV>
                <wp:extent cx="4315460" cy="1408176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15460" cy="14081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442" w:rsidRPr="002221E3" w:rsidRDefault="002E670E">
                            <w:pPr>
                              <w:rPr>
                                <w:color w:val="FF005A"/>
                                <w:sz w:val="160"/>
                              </w:rPr>
                            </w:pPr>
                            <w:r w:rsidRPr="002221E3">
                              <w:rPr>
                                <w:color w:val="92D050"/>
                                <w:sz w:val="160"/>
                              </w:rPr>
                              <w:t>QUÍMICA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9" type="#_x0000_t202" style="position:absolute;margin-left:231.85pt;margin-top:128.9pt;width:339.8pt;height:110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" filled="f" stroked="f" strokeweight=".5pt">
                <v:textbox>
                  <w:txbxContent>
                    <w:p w:rsidR="00134442" w:rsidRPr="002221E3" w:rsidRDefault="002E670E">
                      <w:pPr>
                        <w:rPr>
                          <w:color w:val="FF005A"/>
                          <w:sz w:val="160"/>
                        </w:rPr>
                      </w:pPr>
                      <w:r w:rsidRPr="002221E3">
                        <w:rPr>
                          <w:color w:val="92D050"/>
                          <w:sz w:val="160"/>
                        </w:rPr>
                        <w:t>QUÍMICA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B5413" w:rsidSect="0013444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42"/>
    <w:rsid w:val="00134442"/>
    <w:rsid w:val="001B0E0B"/>
    <w:rsid w:val="002221E3"/>
    <w:rsid w:val="002E670E"/>
    <w:rsid w:val="005B3CCF"/>
    <w:rsid w:val="005B4A3F"/>
    <w:rsid w:val="005B5596"/>
    <w:rsid w:val="006A34B3"/>
    <w:rsid w:val="00946D72"/>
    <w:rsid w:val="009C369E"/>
    <w:rsid w:val="00B313CF"/>
    <w:rsid w:val="00B33DC9"/>
    <w:rsid w:val="00BB5413"/>
    <w:rsid w:val="00C45BD0"/>
    <w:rsid w:val="00D7606D"/>
    <w:rsid w:val="00DA6843"/>
    <w:rsid w:val="00DF2BDF"/>
    <w:rsid w:val="00EE7288"/>
    <w:rsid w:val="00FB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94F9"/>
  <w15:chartTrackingRefBased/>
  <w15:docId w15:val="{8878F87A-096F-3846-9794-F645BE79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Portada-quimica-ADN-green.docx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2020-09-19T10:12:00Z</dcterms:created>
  <dcterms:modified xsi:type="dcterms:W3CDTF">2020-09-19T10:12:00Z</dcterms:modified>
</cp:coreProperties>
</file>