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455332" w14:textId="2D2BA10D" w:rsidR="00EA5A84" w:rsidRDefault="0006158B"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3D9E5E8" wp14:editId="1BBC6BB3">
                <wp:simplePos x="0" y="0"/>
                <wp:positionH relativeFrom="column">
                  <wp:posOffset>628190</wp:posOffset>
                </wp:positionH>
                <wp:positionV relativeFrom="paragraph">
                  <wp:posOffset>10421620</wp:posOffset>
                </wp:positionV>
                <wp:extent cx="3589655" cy="42481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8965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1549AE" w14:textId="77777777" w:rsidR="00D17212" w:rsidRPr="001F330F" w:rsidRDefault="00D17212" w:rsidP="00D17212">
                            <w:pPr>
                              <w:rPr>
                                <w:rFonts w:ascii="Avenir Light" w:hAnsi="Avenir Light" w:cs="Arial Hebrew Scholar Light"/>
                                <w:color w:val="FFFFFF"/>
                                <w:spacing w:val="100"/>
                                <w:sz w:val="15"/>
                                <w:szCs w:val="15"/>
                              </w:rPr>
                            </w:pPr>
                            <w:r w:rsidRPr="001F330F">
                              <w:rPr>
                                <w:rFonts w:ascii="Avenir Light" w:hAnsi="Avenir Light" w:cs="Arial Hebrew Scholar Light"/>
                                <w:color w:val="FFFFFF"/>
                                <w:spacing w:val="100"/>
                                <w:sz w:val="15"/>
                                <w:szCs w:val="15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D9E5E8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margin-left:49.45pt;margin-top:820.6pt;width:282.65pt;height:33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" filled="f" stroked="f" strokeweight=".5pt">
                <v:textbox>
                  <w:txbxContent>
                    <w:p w14:paraId="3F1549AE" w14:textId="77777777" w:rsidR="00D17212" w:rsidRPr="001F330F" w:rsidRDefault="00D17212" w:rsidP="00D17212">
                      <w:pPr>
                        <w:rPr>
                          <w:rFonts w:ascii="Avenir Light" w:hAnsi="Avenir Light" w:cs="Arial Hebrew Scholar Light"/>
                          <w:color w:val="FFFFFF"/>
                          <w:spacing w:val="100"/>
                          <w:sz w:val="15"/>
                          <w:szCs w:val="15"/>
                        </w:rPr>
                      </w:pPr>
                      <w:r w:rsidRPr="001F330F">
                        <w:rPr>
                          <w:rFonts w:ascii="Avenir Light" w:hAnsi="Avenir Light" w:cs="Arial Hebrew Scholar Light"/>
                          <w:color w:val="FFFFFF"/>
                          <w:spacing w:val="100"/>
                          <w:sz w:val="15"/>
                          <w:szCs w:val="15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4955F9C" wp14:editId="7B141E94">
                <wp:simplePos x="0" y="0"/>
                <wp:positionH relativeFrom="column">
                  <wp:posOffset>204405</wp:posOffset>
                </wp:positionH>
                <wp:positionV relativeFrom="paragraph">
                  <wp:posOffset>3515470</wp:posOffset>
                </wp:positionV>
                <wp:extent cx="5454869" cy="1560786"/>
                <wp:effectExtent l="0" t="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54869" cy="15607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AF15E1" w14:textId="2045B459" w:rsidR="00D17212" w:rsidRPr="0006158B" w:rsidRDefault="0006158B">
                            <w:pPr>
                              <w:rPr>
                                <w:rFonts w:asciiTheme="majorHAnsi" w:hAnsiTheme="majorHAnsi" w:cstheme="majorHAnsi"/>
                                <w:color w:val="A6A6A6" w:themeColor="background1" w:themeShade="A6"/>
                              </w:rPr>
                            </w:pPr>
                            <w:r w:rsidRPr="0006158B">
                              <w:rPr>
                                <w:rFonts w:asciiTheme="majorHAnsi" w:hAnsiTheme="majorHAnsi" w:cstheme="majorHAnsi"/>
                                <w:color w:val="A6A6A6" w:themeColor="background1" w:themeShade="A6"/>
                              </w:rPr>
                              <w:drawing>
                                <wp:inline distT="0" distB="0" distL="0" distR="0" wp14:anchorId="2D248BDB" wp14:editId="38A2F9AE">
                                  <wp:extent cx="4229100" cy="1143000"/>
                                  <wp:effectExtent l="0" t="0" r="4445" b="1905"/>
                                  <wp:docPr id="16" name="Imagen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29100" cy="1143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55F9C" id="Cuadro de texto 7" o:spid="_x0000_s1027" type="#_x0000_t202" style="position:absolute;margin-left:16.1pt;margin-top:276.8pt;width:429.5pt;height:122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" filled="f" stroked="f" strokeweight=".5pt">
                <v:textbox>
                  <w:txbxContent>
                    <w:p w14:paraId="6EAF15E1" w14:textId="2045B459" w:rsidR="00D17212" w:rsidRPr="0006158B" w:rsidRDefault="0006158B">
                      <w:pPr>
                        <w:rPr>
                          <w:rFonts w:asciiTheme="majorHAnsi" w:hAnsiTheme="majorHAnsi" w:cstheme="majorHAnsi"/>
                          <w:color w:val="A6A6A6" w:themeColor="background1" w:themeShade="A6"/>
                        </w:rPr>
                      </w:pPr>
                      <w:r w:rsidRPr="0006158B">
                        <w:rPr>
                          <w:rFonts w:asciiTheme="majorHAnsi" w:hAnsiTheme="majorHAnsi" w:cstheme="majorHAnsi"/>
                          <w:color w:val="A6A6A6" w:themeColor="background1" w:themeShade="A6"/>
                        </w:rPr>
                        <w:drawing>
                          <wp:inline distT="0" distB="0" distL="0" distR="0" wp14:anchorId="2D248BDB" wp14:editId="38A2F9AE">
                            <wp:extent cx="4229100" cy="1143000"/>
                            <wp:effectExtent l="0" t="0" r="4445" b="1905"/>
                            <wp:docPr id="16" name="Imagen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29100" cy="1143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F85CFD2" wp14:editId="397B94E3">
                <wp:simplePos x="0" y="0"/>
                <wp:positionH relativeFrom="column">
                  <wp:posOffset>207645</wp:posOffset>
                </wp:positionH>
                <wp:positionV relativeFrom="paragraph">
                  <wp:posOffset>279400</wp:posOffset>
                </wp:positionV>
                <wp:extent cx="4760595" cy="1024890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60595" cy="1024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DCC4F0" w14:textId="77777777" w:rsidR="00D17212" w:rsidRPr="0006158B" w:rsidRDefault="00EE7F79">
                            <w:pPr>
                              <w:rPr>
                                <w:color w:val="7F7F7F" w:themeColor="text1" w:themeTint="80"/>
                              </w:rPr>
                            </w:pPr>
                            <w:r w:rsidRPr="0006158B">
                              <w:rPr>
                                <w:rFonts w:ascii="Corbel" w:eastAsia="Arial Unicode MS" w:hAnsi="Corbel" w:cs="Arial Unicode MS"/>
                                <w:b/>
                                <w:bCs/>
                                <w:color w:val="7F7F7F" w:themeColor="text1" w:themeTint="80"/>
                                <w:sz w:val="144"/>
                                <w:szCs w:val="144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5CFD2" id="Cuadro de texto 3" o:spid="_x0000_s1028" type="#_x0000_t202" style="position:absolute;margin-left:16.35pt;margin-top:22pt;width:374.85pt;height:80.7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" filled="f" stroked="f" strokeweight=".5pt">
                <v:textbox>
                  <w:txbxContent>
                    <w:p w14:paraId="1DDCC4F0" w14:textId="77777777" w:rsidR="00D17212" w:rsidRPr="0006158B" w:rsidRDefault="00EE7F79">
                      <w:pPr>
                        <w:rPr>
                          <w:color w:val="7F7F7F" w:themeColor="text1" w:themeTint="80"/>
                        </w:rPr>
                      </w:pPr>
                      <w:r w:rsidRPr="0006158B">
                        <w:rPr>
                          <w:rFonts w:ascii="Corbel" w:eastAsia="Arial Unicode MS" w:hAnsi="Corbel" w:cs="Arial Unicode MS"/>
                          <w:b/>
                          <w:bCs/>
                          <w:color w:val="7F7F7F" w:themeColor="text1" w:themeTint="80"/>
                          <w:sz w:val="144"/>
                          <w:szCs w:val="144"/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1A58F170" wp14:editId="7D391864">
                <wp:simplePos x="0" y="0"/>
                <wp:positionH relativeFrom="column">
                  <wp:posOffset>370861</wp:posOffset>
                </wp:positionH>
                <wp:positionV relativeFrom="paragraph">
                  <wp:posOffset>1306217</wp:posOffset>
                </wp:positionV>
                <wp:extent cx="6038193" cy="1229995"/>
                <wp:effectExtent l="0" t="0" r="0" b="0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38193" cy="12299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BF67B9" w14:textId="092EFEF2" w:rsidR="00D17212" w:rsidRPr="0006158B" w:rsidRDefault="006D4F49">
                            <w:pPr>
                              <w:rPr>
                                <w:b/>
                                <w:bCs/>
                                <w:color w:val="C00000"/>
                                <w:sz w:val="120"/>
                                <w:szCs w:val="120"/>
                              </w:rPr>
                            </w:pPr>
                            <w:r w:rsidRPr="0006158B">
                              <w:rPr>
                                <w:rFonts w:ascii="Avenir Light" w:hAnsi="Avenir Light" w:cs="Arial Hebrew Scholar Light"/>
                                <w:b/>
                                <w:bCs/>
                                <w:color w:val="C00000"/>
                                <w:sz w:val="120"/>
                                <w:szCs w:val="120"/>
                              </w:rPr>
                              <w:t>PISCOLOGÍA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8F170" id="Cuadro de texto 2" o:spid="_x0000_s1029" type="#_x0000_t202" style="position:absolute;margin-left:29.2pt;margin-top:102.85pt;width:475.45pt;height:96.8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" filled="f" stroked="f" strokeweight=".5pt">
                <v:textbox>
                  <w:txbxContent>
                    <w:p w14:paraId="59BF67B9" w14:textId="092EFEF2" w:rsidR="00D17212" w:rsidRPr="0006158B" w:rsidRDefault="006D4F49">
                      <w:pPr>
                        <w:rPr>
                          <w:b/>
                          <w:bCs/>
                          <w:color w:val="C00000"/>
                          <w:sz w:val="120"/>
                          <w:szCs w:val="120"/>
                        </w:rPr>
                      </w:pPr>
                      <w:r w:rsidRPr="0006158B">
                        <w:rPr>
                          <w:rFonts w:ascii="Avenir Light" w:hAnsi="Avenir Light" w:cs="Arial Hebrew Scholar Light"/>
                          <w:b/>
                          <w:bCs/>
                          <w:color w:val="C00000"/>
                          <w:sz w:val="120"/>
                          <w:szCs w:val="120"/>
                        </w:rPr>
                        <w:t>PISCOLOGÍA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C36A1BB" wp14:editId="4D42EB5A">
            <wp:extent cx="7556500" cy="10680700"/>
            <wp:effectExtent l="0" t="0" r="0" b="0"/>
            <wp:docPr id="15" name="Imagen 15" descr="Imagen que contiene Gráf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5" descr="Imagen que contiene Gráfico&#10;&#10;Descripción generada automáticament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5A84" w:rsidSect="00D17212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ight">
    <w:altName w:val="﷽﷽﷽﷽﷽﷽﷽﷽ight"/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Arial Hebrew Scholar Light">
    <w:altName w:val="﷽﷽﷽﷽﷽﷽﷽﷽brew Scholar Light"/>
    <w:panose1 w:val="00000000000000000000"/>
    <w:charset w:val="B1"/>
    <w:family w:val="auto"/>
    <w:pitch w:val="variable"/>
    <w:sig w:usb0="80000843" w:usb1="40000002" w:usb2="00000000" w:usb3="00000000" w:csb0="00000021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F49"/>
    <w:rsid w:val="0006158B"/>
    <w:rsid w:val="001F330F"/>
    <w:rsid w:val="002704D1"/>
    <w:rsid w:val="002A624E"/>
    <w:rsid w:val="00394DFA"/>
    <w:rsid w:val="003A4A60"/>
    <w:rsid w:val="003D7EE3"/>
    <w:rsid w:val="004F30B6"/>
    <w:rsid w:val="00500B43"/>
    <w:rsid w:val="005D350F"/>
    <w:rsid w:val="00621E5E"/>
    <w:rsid w:val="00651CA7"/>
    <w:rsid w:val="00664EE0"/>
    <w:rsid w:val="0067343F"/>
    <w:rsid w:val="00696791"/>
    <w:rsid w:val="006D4F49"/>
    <w:rsid w:val="006F1E51"/>
    <w:rsid w:val="008A3BE9"/>
    <w:rsid w:val="00951CC5"/>
    <w:rsid w:val="009C2653"/>
    <w:rsid w:val="00A04FA9"/>
    <w:rsid w:val="00A64242"/>
    <w:rsid w:val="00AD0D7A"/>
    <w:rsid w:val="00C250A2"/>
    <w:rsid w:val="00D17212"/>
    <w:rsid w:val="00EA2AC8"/>
    <w:rsid w:val="00EA5A84"/>
    <w:rsid w:val="00EE7F79"/>
    <w:rsid w:val="00F4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621C5"/>
  <w15:chartTrackingRefBased/>
  <w15:docId w15:val="{6F6741D4-767C-FB45-938A-614A0C088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37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Portada-Psicologia.docx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365 Pro Plus</cp:lastModifiedBy>
  <cp:revision>2</cp:revision>
  <dcterms:created xsi:type="dcterms:W3CDTF">2021-04-12T17:03:00Z</dcterms:created>
  <dcterms:modified xsi:type="dcterms:W3CDTF">2021-04-12T17:03:00Z</dcterms:modified>
</cp:coreProperties>
</file>