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5F76" w:rsidRDefault="00150136">
      <w:bookmarkStart w:id="0" w:name="_GoBack"/>
      <w:bookmarkEnd w:id="0"/>
      <w:r>
        <w:pict w14:anchorId="7F6D8719"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1" o:spid="_x0000_s1035" type="#_x0000_t202" style="position:absolute;margin-left:168pt;margin-top:124pt;width:537.55pt;height:448pt;z-index: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" filled="f" stroked="f" strokeweight=".5pt">
            <v:textbox>
              <w:txbxContent>
                <w:p w:rsidR="000F399A" w:rsidRPr="000F399A" w:rsidRDefault="000F399A" w:rsidP="000F399A">
                  <w:pPr>
                    <w:rPr>
                      <w:rFonts w:ascii="Times New Roman" w:eastAsia="Times New Roman" w:hAnsi="Times New Roman"/>
                      <w:noProof w:val="0"/>
                      <w:lang w:eastAsia="es-ES_tradnl"/>
                    </w:rPr>
                  </w:pPr>
                  <w:r w:rsidRPr="000F399A">
                    <w:rPr>
                      <w:rFonts w:ascii="Times New Roman" w:eastAsia="Times New Roman" w:hAnsi="Times New Roman"/>
                      <w:noProof w:val="0"/>
                      <w:lang w:eastAsia="es-ES_tradnl"/>
                    </w:rPr>
                    <w:fldChar w:fldCharType="begin"/>
                  </w:r>
                  <w:r w:rsidRPr="000F399A">
                    <w:rPr>
                      <w:rFonts w:ascii="Times New Roman" w:eastAsia="Times New Roman" w:hAnsi="Times New Roman"/>
                      <w:noProof w:val="0"/>
                      <w:lang w:eastAsia="es-ES_tradnl"/>
                    </w:rPr>
                    <w:instrText xml:space="preserve"> INCLUDEPICTURE "https://cdn.pixabay.com/photo/2016/05/03/08/37/usa-1368708_960_720.jpg" \* MERGEFORMATINET </w:instrText>
                  </w:r>
                  <w:r w:rsidRPr="000F399A">
                    <w:rPr>
                      <w:rFonts w:ascii="Times New Roman" w:eastAsia="Times New Roman" w:hAnsi="Times New Roman"/>
                      <w:noProof w:val="0"/>
                      <w:lang w:eastAsia="es-ES_tradnl"/>
                    </w:rPr>
                    <w:fldChar w:fldCharType="separate"/>
                  </w:r>
                  <w:r w:rsidR="00150136" w:rsidRPr="000E7156">
                    <w:rPr>
                      <w:rFonts w:ascii="Times New Roman" w:eastAsia="Times New Roman" w:hAnsi="Times New Roman"/>
                      <w:lang w:eastAsia="es-ES_tradnl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n 16" o:spid="_x0000_i1027" type="#_x0000_t75" alt="Usa, New York, Low Manhattan, Pier, Staten Island" style="width:586.1pt;height:417.6pt;visibility:visible;mso-wrap-style:square;mso-width-percent:0;mso-height-percent:0;mso-width-percent:0;mso-height-percent:0">
                        <v:imagedata r:id="rId4" r:href="rId5"/>
                      </v:shape>
                    </w:pict>
                  </w:r>
                  <w:r w:rsidRPr="000F399A">
                    <w:rPr>
                      <w:rFonts w:ascii="Times New Roman" w:eastAsia="Times New Roman" w:hAnsi="Times New Roman"/>
                      <w:noProof w:val="0"/>
                      <w:lang w:eastAsia="es-ES_tradnl"/>
                    </w:rPr>
                    <w:fldChar w:fldCharType="end"/>
                  </w:r>
                </w:p>
                <w:p w:rsidR="000F399A" w:rsidRPr="000F399A" w:rsidRDefault="000F399A" w:rsidP="000F399A">
                  <w:pPr>
                    <w:rPr>
                      <w:rFonts w:ascii="Times New Roman" w:eastAsia="Times New Roman" w:hAnsi="Times New Roman"/>
                      <w:noProof w:val="0"/>
                      <w:lang w:eastAsia="es-ES_tradnl"/>
                    </w:rPr>
                  </w:pPr>
                </w:p>
                <w:p w:rsidR="00FA43EA" w:rsidRDefault="00FA43EA"/>
              </w:txbxContent>
            </v:textbox>
          </v:shape>
        </w:pict>
      </w:r>
      <w:r>
        <w:pict w14:anchorId="388EAA38">
          <v:shape id="Cuadro de texto 4" o:spid="_x0000_s1034" type="#_x0000_t202" style="position:absolute;margin-left:73.25pt;margin-top:581.05pt;width:147.65pt;height:74.45pt;z-index: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" filled="f" stroked="f" strokeweight=".5pt">
            <v:textbox>
              <w:txbxContent>
                <w:p w:rsidR="00FA43EA" w:rsidRPr="000E7156" w:rsidRDefault="00FA43EA">
                  <w:pPr>
                    <w:rPr>
                      <w:rFonts w:ascii="Arial Unicode MS" w:eastAsia="Arial Unicode MS" w:hAnsi="Arial Unicode MS" w:cs="Arial Unicode MS"/>
                      <w:b/>
                      <w:color w:val="FFFFFF"/>
                      <w:sz w:val="80"/>
                      <w:szCs w:val="80"/>
                    </w:rPr>
                  </w:pPr>
                  <w:r w:rsidRPr="000E7156">
                    <w:rPr>
                      <w:rFonts w:ascii="Arial Unicode MS" w:eastAsia="Arial Unicode MS" w:hAnsi="Arial Unicode MS" w:cs="Arial Unicode MS"/>
                      <w:b/>
                      <w:color w:val="FFFFFF"/>
                      <w:sz w:val="80"/>
                      <w:szCs w:val="80"/>
                    </w:rPr>
                    <w:t>LOGO</w:t>
                  </w:r>
                </w:p>
              </w:txbxContent>
            </v:textbox>
          </v:shape>
        </w:pict>
      </w:r>
      <w:r>
        <w:pict w14:anchorId="77D5FA51">
          <v:group id="Grupo 27" o:spid="_x0000_s1031" style="position:absolute;margin-left:362.2pt;margin-top:774.25pt;width:210.4pt;height:39.9pt;z-index:6" coordsize="26723,506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">
            <v:shape id="Cuadro de texto 6" o:spid="_x0000_s1032" type="#_x0000_t202" style="position:absolute;left:4923;top:562;width:21800;height:355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" filled="f" stroked="f" strokeweight=".5pt">
              <v:textbox>
                <w:txbxContent>
                  <w:p w:rsidR="00FA43EA" w:rsidRPr="005131FD" w:rsidRDefault="00FA43EA">
                    <w:pPr>
                      <w:rPr>
                        <w:rFonts w:ascii="Arial Unicode MS" w:eastAsia="Arial Unicode MS" w:hAnsi="Arial Unicode MS" w:cs="Arial Unicode MS"/>
                        <w:b/>
                        <w:color w:val="05405D"/>
                        <w:sz w:val="21"/>
                        <w:szCs w:val="80"/>
                      </w:rPr>
                    </w:pPr>
                    <w:r w:rsidRPr="005131FD">
                      <w:rPr>
                        <w:rFonts w:ascii="Arial Unicode MS" w:eastAsia="Arial Unicode MS" w:hAnsi="Arial Unicode MS" w:cs="Arial Unicode MS"/>
                        <w:color w:val="05405D"/>
                        <w:sz w:val="21"/>
                        <w:szCs w:val="80"/>
                      </w:rPr>
                      <w:t>DESCARGARPORTADAS.COM</w:t>
                    </w:r>
                  </w:p>
                </w:txbxContent>
              </v:textbox>
            </v:shape>
            <v:shape id="Cuadro de texto 25" o:spid="_x0000_s1033" type="#_x0000_t202" style="position:absolute;width:6330;height:506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" filled="f" stroked="f" strokeweight=".5pt">
              <v:textbox>
                <w:txbxContent>
                  <w:p w:rsidR="005131FD" w:rsidRPr="005131FD" w:rsidRDefault="00150136">
                    <w:pPr>
                      <w:rPr>
                        <w:rFonts w:ascii="Arial Unicode MS" w:eastAsia="Arial Unicode MS" w:hAnsi="Arial Unicode MS" w:cs="Arial Unicode MS"/>
                        <w:b/>
                        <w:color w:val="05405D"/>
                        <w:sz w:val="21"/>
                        <w:szCs w:val="80"/>
                      </w:rPr>
                    </w:pPr>
                    <w:r w:rsidRPr="00150136">
                      <w:rPr>
                        <w:rFonts w:ascii="Arial Unicode MS" w:eastAsia="Arial Unicode MS" w:hAnsi="Arial Unicode MS" w:cs="Arial Unicode MS"/>
                        <w:b/>
                        <w:color w:val="05405D"/>
                        <w:sz w:val="21"/>
                        <w:szCs w:val="80"/>
                      </w:rPr>
                      <w:pict w14:anchorId="334CCC9D">
                        <v:shape id="Gráfico 26" o:spid="_x0000_i1026" type="#_x0000_t75" alt="Internet" style="width:31.7pt;height:31.7pt;visibility:visible;mso-wrap-style:square">
                          <v:imagedata r:id="rId6" o:title="Internet"/>
                        </v:shape>
                      </w:pict>
                    </w:r>
                  </w:p>
                </w:txbxContent>
              </v:textbox>
            </v:shape>
          </v:group>
        </w:pict>
      </w:r>
      <w:r>
        <w:pict w14:anchorId="55A033ED">
          <v:group id="Grupo 19" o:spid="_x0000_s1028" style="position:absolute;margin-left:42.05pt;margin-top:776.15pt;width:157.35pt;height:36pt;z-index:5;mso-width-relative:margin;mso-height-relative:margin" coordorigin="984" coordsize="19982,380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">
            <v:shape id="Cuadro de texto 7" o:spid="_x0000_s1029" type="#_x0000_t202" style="position:absolute;left:4729;top:238;width:16238;height:331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" filled="f" stroked="f" strokeweight=".5pt">
              <v:textbox>
                <w:txbxContent>
                  <w:p w:rsidR="00FA43EA" w:rsidRPr="00FA43EA" w:rsidRDefault="00FA43EA">
                    <w:pPr>
                      <w:rPr>
                        <w:rFonts w:ascii="Arial Unicode MS" w:eastAsia="Arial Unicode MS" w:hAnsi="Arial Unicode MS" w:cs="Arial Unicode MS"/>
                        <w:b/>
                        <w:color w:val="05405D"/>
                        <w:sz w:val="28"/>
                        <w:szCs w:val="80"/>
                      </w:rPr>
                    </w:pPr>
                    <w:r w:rsidRPr="00FA43EA">
                      <w:rPr>
                        <w:rFonts w:ascii="Arial Unicode MS" w:eastAsia="Arial Unicode MS" w:hAnsi="Arial Unicode MS" w:cs="Arial Unicode MS"/>
                        <w:color w:val="05405D"/>
                        <w:sz w:val="28"/>
                        <w:szCs w:val="80"/>
                      </w:rPr>
                      <w:t>666-999-6666</w:t>
                    </w:r>
                  </w:p>
                </w:txbxContent>
              </v:textbox>
            </v:shape>
            <v:shape id="Cuadro de texto 17" o:spid="_x0000_s1030" type="#_x0000_t202" style="position:absolute;left:984;width:5487;height:380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" filled="f" stroked="f" strokeweight=".5pt">
              <v:textbox>
                <w:txbxContent>
                  <w:p w:rsidR="005131FD" w:rsidRPr="00FA43EA" w:rsidRDefault="00150136">
                    <w:pPr>
                      <w:rPr>
                        <w:rFonts w:ascii="Arial Unicode MS" w:eastAsia="Arial Unicode MS" w:hAnsi="Arial Unicode MS" w:cs="Arial Unicode MS"/>
                        <w:b/>
                        <w:color w:val="05405D"/>
                        <w:sz w:val="28"/>
                        <w:szCs w:val="80"/>
                      </w:rPr>
                    </w:pPr>
                    <w:r w:rsidRPr="00150136">
                      <w:rPr>
                        <w:rFonts w:ascii="Arial Unicode MS" w:eastAsia="Arial Unicode MS" w:hAnsi="Arial Unicode MS" w:cs="Arial Unicode MS"/>
                        <w:b/>
                        <w:color w:val="05405D"/>
                        <w:sz w:val="28"/>
                        <w:szCs w:val="80"/>
                      </w:rPr>
                      <w:pict w14:anchorId="65CDBA11">
                        <v:shape id="Gráfico 18" o:spid="_x0000_i1025" type="#_x0000_t75" alt="Auricular" style="width:21.6pt;height:21.6pt;visibility:visible;mso-wrap-style:square">
                          <v:imagedata r:id="rId7" o:title="Auricular"/>
                        </v:shape>
                      </w:pict>
                    </w:r>
                  </w:p>
                </w:txbxContent>
              </v:textbox>
            </v:shape>
          </v:group>
        </w:pict>
      </w:r>
      <w:r>
        <w:pict w14:anchorId="3A321E91">
          <v:shape id="Cuadro de texto 5" o:spid="_x0000_s1027" type="#_x0000_t202" style="position:absolute;margin-left:27.3pt;margin-top:32.3pt;width:178.75pt;height:111.7pt;z-index: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" filled="f" stroked="f" strokeweight=".5pt">
            <v:textbox>
              <w:txbxContent>
                <w:p w:rsidR="00FA43EA" w:rsidRPr="005131FD" w:rsidRDefault="00FA43EA">
                  <w:pPr>
                    <w:rPr>
                      <w:rFonts w:ascii="Arial Unicode MS" w:eastAsia="Arial Unicode MS" w:hAnsi="Arial Unicode MS" w:cs="Arial Unicode MS"/>
                      <w:b/>
                      <w:color w:val="05405D"/>
                      <w:sz w:val="56"/>
                      <w:szCs w:val="80"/>
                    </w:rPr>
                  </w:pPr>
                  <w:r w:rsidRPr="005131FD">
                    <w:rPr>
                      <w:rFonts w:ascii="Arial Unicode MS" w:eastAsia="Arial Unicode MS" w:hAnsi="Arial Unicode MS" w:cs="Arial Unicode MS"/>
                      <w:color w:val="05405D"/>
                      <w:sz w:val="56"/>
                      <w:szCs w:val="80"/>
                    </w:rPr>
                    <w:t>BUSINESS</w:t>
                  </w:r>
                  <w:r w:rsidRPr="005131FD">
                    <w:rPr>
                      <w:rFonts w:ascii="Arial Unicode MS" w:eastAsia="Arial Unicode MS" w:hAnsi="Arial Unicode MS" w:cs="Arial Unicode MS"/>
                      <w:b/>
                      <w:color w:val="05405D"/>
                      <w:sz w:val="56"/>
                      <w:szCs w:val="80"/>
                    </w:rPr>
                    <w:t xml:space="preserve"> NAME</w:t>
                  </w:r>
                </w:p>
              </w:txbxContent>
            </v:textbox>
          </v:shape>
        </w:pict>
      </w:r>
      <w:r>
        <w:pict>
          <v:shape id="Imagen 3" o:spid="_x0000_s1026" type="#_x0000_t75" alt="" style="position:absolute;margin-left:0;margin-top:0;width:595pt;height:840.6pt;z-index:2;visibility:visible;mso-wrap-style:square;mso-wrap-edited:f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v:imagedata r:id="rId8" o:title=""/>
          </v:shape>
        </w:pict>
      </w:r>
    </w:p>
    <w:sectPr w:rsidR="00265F76" w:rsidSect="00FA43EA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43EA"/>
    <w:rsid w:val="000E7156"/>
    <w:rsid w:val="000F399A"/>
    <w:rsid w:val="00150136"/>
    <w:rsid w:val="00394DFA"/>
    <w:rsid w:val="005131FD"/>
    <w:rsid w:val="00651CA7"/>
    <w:rsid w:val="0067343F"/>
    <w:rsid w:val="0068216B"/>
    <w:rsid w:val="006F1E51"/>
    <w:rsid w:val="008A3BE9"/>
    <w:rsid w:val="00A238ED"/>
    <w:rsid w:val="00C211DE"/>
    <w:rsid w:val="00C250A2"/>
    <w:rsid w:val="00FA4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  <w15:chartTrackingRefBased/>
  <w15:docId w15:val="{D953DE56-4C9F-E34D-8284-83227874E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noProof/>
      <w:sz w:val="24"/>
      <w:szCs w:val="24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A43EA"/>
    <w:rPr>
      <w:rFonts w:ascii="Times New Roman" w:hAnsi="Times New Roman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FA43EA"/>
    <w:rPr>
      <w:rFonts w:ascii="Times New Roman" w:hAnsi="Times New Roman" w:cs="Times New Roman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7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https://cdn.pixabay.com/photo/2016/05/03/08/37/usa-1368708_960_720.jpg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Portada Green Blue Building .docx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Pro Plus</dc:creator>
  <cp:keywords/>
  <dc:description/>
  <cp:lastModifiedBy>365 Pro Plus</cp:lastModifiedBy>
  <cp:revision>2</cp:revision>
  <dcterms:created xsi:type="dcterms:W3CDTF">2019-03-05T14:52:00Z</dcterms:created>
  <dcterms:modified xsi:type="dcterms:W3CDTF">2019-03-05T14:52:00Z</dcterms:modified>
</cp:coreProperties>
</file>