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3C317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8DC298" wp14:editId="0D6F263A">
                <wp:simplePos x="0" y="0"/>
                <wp:positionH relativeFrom="column">
                  <wp:posOffset>381000</wp:posOffset>
                </wp:positionH>
                <wp:positionV relativeFrom="paragraph">
                  <wp:posOffset>609600</wp:posOffset>
                </wp:positionV>
                <wp:extent cx="2108200" cy="1168400"/>
                <wp:effectExtent l="0" t="0" r="0" b="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8200" cy="116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C3177" w:rsidRPr="003C3177" w:rsidRDefault="003C3177">
                            <w:pPr>
                              <w:rPr>
                                <w:color w:val="37405A"/>
                                <w:sz w:val="144"/>
                              </w:rPr>
                            </w:pPr>
                            <w:r w:rsidRPr="003C3177">
                              <w:rPr>
                                <w:color w:val="37405A"/>
                                <w:sz w:val="144"/>
                              </w:rPr>
                              <w:t>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DC298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30pt;margin-top:48pt;width:166pt;height:9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" filled="f" stroked="f" strokeweight=".5pt">
                <v:textbox>
                  <w:txbxContent>
                    <w:p w:rsidR="003C3177" w:rsidRPr="003C3177" w:rsidRDefault="003C3177">
                      <w:pPr>
                        <w:rPr>
                          <w:color w:val="37405A"/>
                          <w:sz w:val="144"/>
                        </w:rPr>
                      </w:pPr>
                      <w:r w:rsidRPr="003C3177">
                        <w:rPr>
                          <w:color w:val="37405A"/>
                          <w:sz w:val="144"/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4627107</wp:posOffset>
                </wp:positionH>
                <wp:positionV relativeFrom="paragraph">
                  <wp:posOffset>9756030</wp:posOffset>
                </wp:positionV>
                <wp:extent cx="2886324" cy="278296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6324" cy="2782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3C3177" w:rsidRDefault="003C3177">
                            <w:pPr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8"/>
                              </w:rPr>
                            </w:pPr>
                            <w:r w:rsidRPr="003C3177"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8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364.35pt;margin-top:768.2pt;width:227.2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" filled="f" stroked="f" strokeweight=".5pt">
                <v:textbox>
                  <w:txbxContent>
                    <w:p w:rsidR="009D7759" w:rsidRPr="003C3177" w:rsidRDefault="003C3177">
                      <w:pPr>
                        <w:rPr>
                          <w:rFonts w:asciiTheme="minorHAnsi" w:hAnsiTheme="minorHAnsi" w:cstheme="minorHAnsi"/>
                          <w:color w:val="FFFFFF" w:themeColor="background1"/>
                          <w:sz w:val="28"/>
                        </w:rPr>
                      </w:pPr>
                      <w:r w:rsidRPr="003C3177">
                        <w:rPr>
                          <w:rFonts w:asciiTheme="minorHAnsi" w:hAnsiTheme="minorHAnsi" w:cstheme="minorHAnsi"/>
                          <w:color w:val="FFFFFF" w:themeColor="background1"/>
                          <w:sz w:val="28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8610600</wp:posOffset>
                </wp:positionV>
                <wp:extent cx="3975100" cy="12446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5100" cy="124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C3177" w:rsidRPr="003C3177" w:rsidRDefault="003C3177" w:rsidP="003C3177">
                            <w:pPr>
                              <w:jc w:val="both"/>
                              <w:rPr>
                                <w:color w:val="FFFFFF" w:themeColor="background1"/>
                                <w:sz w:val="28"/>
                                <w:lang w:val="en-US"/>
                              </w:rPr>
                            </w:pPr>
                            <w:r w:rsidRPr="003C3177">
                              <w:rPr>
                                <w:color w:val="FFFFFF" w:themeColor="background1"/>
                                <w:sz w:val="28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9" o:spid="_x0000_s1028" type="#_x0000_t202" style="position:absolute;margin-left:272pt;margin-top:678pt;width:313pt;height:9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" filled="f" stroked="f" strokeweight=".5pt">
                <v:textbox>
                  <w:txbxContent>
                    <w:p w:rsidR="003C3177" w:rsidRPr="003C3177" w:rsidRDefault="003C3177" w:rsidP="003C3177">
                      <w:pPr>
                        <w:jc w:val="both"/>
                        <w:rPr>
                          <w:color w:val="FFFFFF" w:themeColor="background1"/>
                          <w:sz w:val="28"/>
                          <w:lang w:val="en-US"/>
                        </w:rPr>
                      </w:pPr>
                      <w:r w:rsidRPr="003C3177">
                        <w:rPr>
                          <w:color w:val="FFFFFF" w:themeColor="background1"/>
                          <w:sz w:val="28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3766820</wp:posOffset>
                </wp:positionH>
                <wp:positionV relativeFrom="paragraph">
                  <wp:posOffset>4868764</wp:posOffset>
                </wp:positionV>
                <wp:extent cx="3657600" cy="512064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57600" cy="512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3C3177" w:rsidRDefault="009D7759">
                            <w:pPr>
                              <w:rPr>
                                <w:rFonts w:ascii="Helvetica" w:hAnsi="Helvetica" w:cs="Times New Roman (Cuerpo en alfa"/>
                                <w:b/>
                                <w:color w:val="FFFFFF" w:themeColor="background1"/>
                                <w:spacing w:val="60"/>
                                <w:sz w:val="96"/>
                              </w:rPr>
                            </w:pPr>
                            <w:r w:rsidRPr="003C3177">
                              <w:rPr>
                                <w:rFonts w:ascii="Helvetica" w:hAnsi="Helvetica" w:cs="Times New Roman (Cuerpo en alfa"/>
                                <w:b/>
                                <w:color w:val="FFFFFF" w:themeColor="background1"/>
                                <w:spacing w:val="60"/>
                                <w:sz w:val="56"/>
                              </w:rPr>
                              <w:t xml:space="preserve">YOU </w:t>
                            </w:r>
                            <w:r w:rsidR="003C3177" w:rsidRPr="003C3177">
                              <w:rPr>
                                <w:rFonts w:ascii="Helvetica" w:hAnsi="Helvetica" w:cs="Times New Roman (Cuerpo en alfa"/>
                                <w:b/>
                                <w:color w:val="FFFFFF" w:themeColor="background1"/>
                                <w:spacing w:val="60"/>
                                <w:sz w:val="56"/>
                              </w:rPr>
                              <w:t>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29" type="#_x0000_t202" style="position:absolute;margin-left:296.6pt;margin-top:383.35pt;width:4in;height:4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" filled="f" stroked="f" strokeweight=".5pt">
                <v:textbox>
                  <w:txbxContent>
                    <w:p w:rsidR="009D7759" w:rsidRPr="003C3177" w:rsidRDefault="009D7759">
                      <w:pPr>
                        <w:rPr>
                          <w:rFonts w:ascii="Helvetica" w:hAnsi="Helvetica" w:cs="Times New Roman (Cuerpo en alfa"/>
                          <w:b/>
                          <w:color w:val="FFFFFF" w:themeColor="background1"/>
                          <w:spacing w:val="60"/>
                          <w:sz w:val="96"/>
                        </w:rPr>
                      </w:pPr>
                      <w:r w:rsidRPr="003C3177">
                        <w:rPr>
                          <w:rFonts w:ascii="Helvetica" w:hAnsi="Helvetica" w:cs="Times New Roman (Cuerpo en alfa"/>
                          <w:b/>
                          <w:color w:val="FFFFFF" w:themeColor="background1"/>
                          <w:spacing w:val="60"/>
                          <w:sz w:val="56"/>
                        </w:rPr>
                        <w:t xml:space="preserve">YOU </w:t>
                      </w:r>
                      <w:r w:rsidR="003C3177" w:rsidRPr="003C3177">
                        <w:rPr>
                          <w:rFonts w:ascii="Helvetica" w:hAnsi="Helvetica" w:cs="Times New Roman (Cuerpo en alfa"/>
                          <w:b/>
                          <w:color w:val="FFFFFF" w:themeColor="background1"/>
                          <w:spacing w:val="60"/>
                          <w:sz w:val="56"/>
                        </w:rPr>
                        <w:t>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1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4775200</wp:posOffset>
                </wp:positionV>
                <wp:extent cx="3898900" cy="762000"/>
                <wp:effectExtent l="0" t="0" r="0" b="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0" cy="762000"/>
                        </a:xfrm>
                        <a:prstGeom prst="rect">
                          <a:avLst/>
                        </a:prstGeom>
                        <a:solidFill>
                          <a:srgbClr val="58CBC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305EC4" id="Rectángulo 8" o:spid="_x0000_s1026" style="position:absolute;margin-left:4in;margin-top:376pt;width:307pt;height:60pt;z-index:25166387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" fillcolor="#58cbc6" stroked="f" strokeweight="1pt"/>
            </w:pict>
          </mc:Fallback>
        </mc:AlternateContent>
      </w:r>
      <w:r w:rsidR="00185B92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2580005</wp:posOffset>
                </wp:positionV>
                <wp:extent cx="3128010" cy="149161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8010" cy="1491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185B92" w:rsidRDefault="009D7759">
                            <w:pPr>
                              <w:rPr>
                                <w:color w:val="FFFFFF" w:themeColor="background1"/>
                                <w:sz w:val="200"/>
                              </w:rPr>
                            </w:pPr>
                            <w:r w:rsidRPr="00185B92">
                              <w:rPr>
                                <w:color w:val="FFFFFF" w:themeColor="background1"/>
                                <w:sz w:val="200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0" type="#_x0000_t202" style="position:absolute;margin-left:315.45pt;margin-top:203.15pt;width:246.3pt;height:117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" filled="f" stroked="f" strokeweight=".5pt">
                <v:textbox>
                  <w:txbxContent>
                    <w:p w:rsidR="009D7759" w:rsidRPr="00185B92" w:rsidRDefault="009D7759">
                      <w:pPr>
                        <w:rPr>
                          <w:color w:val="FFFFFF" w:themeColor="background1"/>
                          <w:sz w:val="200"/>
                        </w:rPr>
                      </w:pPr>
                      <w:r w:rsidRPr="00185B92">
                        <w:rPr>
                          <w:color w:val="FFFFFF" w:themeColor="background1"/>
                          <w:sz w:val="200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 w:rsidR="00185B92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3962401</wp:posOffset>
                </wp:positionV>
                <wp:extent cx="3850005" cy="63500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0005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185B92" w:rsidRDefault="00185B92">
                            <w:pPr>
                              <w:rPr>
                                <w:rFonts w:ascii="Helvetica Light" w:hAnsi="Helvetica Light"/>
                                <w:color w:val="D9D9D9" w:themeColor="background1" w:themeShade="D9"/>
                                <w:sz w:val="80"/>
                                <w:szCs w:val="80"/>
                              </w:rPr>
                            </w:pPr>
                            <w:r w:rsidRPr="00185B92">
                              <w:rPr>
                                <w:rFonts w:ascii="Helvetica Light" w:hAnsi="Helvetica Light"/>
                                <w:color w:val="D9D9D9" w:themeColor="background1" w:themeShade="D9"/>
                                <w:sz w:val="80"/>
                                <w:szCs w:val="80"/>
                              </w:rPr>
                              <w:t>COVER 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1" type="#_x0000_t202" style="position:absolute;margin-left:272pt;margin-top:312pt;width:303.15pt;height:5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" filled="f" stroked="f" strokeweight=".5pt">
                <v:textbox>
                  <w:txbxContent>
                    <w:p w:rsidR="009D7759" w:rsidRPr="00185B92" w:rsidRDefault="00185B92">
                      <w:pPr>
                        <w:rPr>
                          <w:rFonts w:ascii="Helvetica Light" w:hAnsi="Helvetica Light"/>
                          <w:color w:val="D9D9D9" w:themeColor="background1" w:themeShade="D9"/>
                          <w:sz w:val="80"/>
                          <w:szCs w:val="80"/>
                        </w:rPr>
                      </w:pPr>
                      <w:r w:rsidRPr="00185B92">
                        <w:rPr>
                          <w:rFonts w:ascii="Helvetica Light" w:hAnsi="Helvetica Light"/>
                          <w:color w:val="D9D9D9" w:themeColor="background1" w:themeShade="D9"/>
                          <w:sz w:val="80"/>
                          <w:szCs w:val="80"/>
                        </w:rPr>
                        <w:t>COVER PAGE</w:t>
                      </w:r>
                    </w:p>
                  </w:txbxContent>
                </v:textbox>
              </v:shape>
            </w:pict>
          </mc:Fallback>
        </mc:AlternateContent>
      </w:r>
      <w:r w:rsidR="00185B92">
        <w:rPr>
          <w:noProof/>
        </w:rPr>
        <w:drawing>
          <wp:inline distT="0" distB="0" distL="0" distR="0">
            <wp:extent cx="7556500" cy="106934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ORTADA amarillo - 2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9D775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 (Cuerpo en alfa">
    <w:panose1 w:val="020B0604020202020204"/>
    <w:charset w:val="00"/>
    <w:family w:val="roman"/>
    <w:notTrueType/>
    <w:pitch w:val="default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59"/>
    <w:rsid w:val="00185B92"/>
    <w:rsid w:val="001B0E0B"/>
    <w:rsid w:val="003C3177"/>
    <w:rsid w:val="004E2BAD"/>
    <w:rsid w:val="005B4A3F"/>
    <w:rsid w:val="005B5596"/>
    <w:rsid w:val="006A34B3"/>
    <w:rsid w:val="007A178F"/>
    <w:rsid w:val="009D7759"/>
    <w:rsid w:val="00C12903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85BD"/>
  <w15:chartTrackingRefBased/>
  <w15:docId w15:val="{7A2E9175-AF42-714E-8F6B-8BD56F76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9D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Doc2.docx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2019-03-13T10:30:00Z</dcterms:created>
  <dcterms:modified xsi:type="dcterms:W3CDTF">2019-03-13T10:30:00Z</dcterms:modified>
</cp:coreProperties>
</file>