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FA54F" w14:textId="250B319E" w:rsidR="00EA5A84" w:rsidRDefault="005138C4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7B3691" wp14:editId="78A96CF0">
                <wp:simplePos x="0" y="0"/>
                <wp:positionH relativeFrom="column">
                  <wp:posOffset>488315</wp:posOffset>
                </wp:positionH>
                <wp:positionV relativeFrom="paragraph">
                  <wp:posOffset>8434070</wp:posOffset>
                </wp:positionV>
                <wp:extent cx="2932386" cy="1277007"/>
                <wp:effectExtent l="0" t="0" r="14605" b="18415"/>
                <wp:wrapNone/>
                <wp:docPr id="14" name="Redondear rectángulo de esquina diagon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386" cy="1277007"/>
                        </a:xfrm>
                        <a:prstGeom prst="round2DiagRect">
                          <a:avLst>
                            <a:gd name="adj1" fmla="val 16667"/>
                            <a:gd name="adj2" fmla="val 5000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C52C6D" w14:textId="77777777" w:rsidR="005138C4" w:rsidRPr="005138C4" w:rsidRDefault="005138C4" w:rsidP="005138C4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  <w:lang w:eastAsia="es-ES_tradnl"/>
                              </w:rPr>
                            </w:pPr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t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a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established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fact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that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a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reader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will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be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distracted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by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readable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content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of a page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when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looking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at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its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layout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.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point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of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using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Lorem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Ipsum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that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has a more-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or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-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less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normal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distribution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of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letters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, as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opposed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to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using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'Content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here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,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content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here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',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making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it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gram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look</w:t>
                            </w:r>
                            <w:proofErr w:type="gram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like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</w:t>
                            </w:r>
                            <w:proofErr w:type="spellStart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>readable</w:t>
                            </w:r>
                            <w:proofErr w:type="spellEnd"/>
                            <w:r w:rsidRPr="005138C4">
                              <w:rPr>
                                <w:rFonts w:ascii="Open Sans" w:eastAsia="Times New Roman" w:hAnsi="Open Sans" w:cs="Open Sans"/>
                                <w:color w:val="000000"/>
                                <w:shd w:val="clear" w:color="auto" w:fill="FFFFFF"/>
                                <w:lang w:eastAsia="es-ES_tradnl"/>
                              </w:rPr>
                              <w:t xml:space="preserve"> English.</w:t>
                            </w:r>
                          </w:p>
                          <w:p w14:paraId="2C4F48D2" w14:textId="77777777" w:rsidR="005138C4" w:rsidRPr="005138C4" w:rsidRDefault="005138C4" w:rsidP="005138C4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B3691" id="Redondear rectángulo de esquina diagonal 14" o:spid="_x0000_s1026" style="position:absolute;margin-left:38.45pt;margin-top:664.1pt;width:230.9pt;height:100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32386,1277007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" adj="-11796480,,5400" path="m212839,l2293883,v352636,,638504,285868,638504,638504c2932387,780392,2932386,922280,2932386,1064168v,117548,-95291,212839,-212839,212839l638504,1277007c285868,1277007,,991139,,638503l,212839c,95291,95291,,212839,xe" fillcolor="white [3212]" strokecolor="#1f3763 [1604]" strokeweight="1pt">
                <v:stroke joinstyle="miter"/>
                <v:formulas/>
                <v:path arrowok="t" o:connecttype="custom" o:connectlocs="212839,0;2293883,0;2932387,638504;2932386,1064168;2719547,1277007;638504,1277007;0,638503;0,212839;212839,0" o:connectangles="0,0,0,0,0,0,0,0,0" textboxrect="0,0,2932386,1277007"/>
                <v:textbox>
                  <w:txbxContent>
                    <w:p w14:paraId="16C52C6D" w14:textId="77777777" w:rsidR="005138C4" w:rsidRPr="005138C4" w:rsidRDefault="005138C4" w:rsidP="005138C4">
                      <w:pPr>
                        <w:jc w:val="both"/>
                        <w:rPr>
                          <w:rFonts w:ascii="Times New Roman" w:eastAsia="Times New Roman" w:hAnsi="Times New Roman"/>
                          <w:sz w:val="32"/>
                          <w:szCs w:val="32"/>
                          <w:lang w:eastAsia="es-ES_tradnl"/>
                        </w:rPr>
                      </w:pPr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t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a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established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fact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that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a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reader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will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be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distracted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by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readable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content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of a page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when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looking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at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its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layout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.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point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of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using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Lorem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Ipsum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that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has a more-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or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-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less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normal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distribution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of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letters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, as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opposed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to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using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'Content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here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,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content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here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',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making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it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gram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look</w:t>
                      </w:r>
                      <w:proofErr w:type="gram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like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</w:t>
                      </w:r>
                      <w:proofErr w:type="spellStart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>readable</w:t>
                      </w:r>
                      <w:proofErr w:type="spellEnd"/>
                      <w:r w:rsidRPr="005138C4">
                        <w:rPr>
                          <w:rFonts w:ascii="Open Sans" w:eastAsia="Times New Roman" w:hAnsi="Open Sans" w:cs="Open Sans"/>
                          <w:color w:val="000000"/>
                          <w:shd w:val="clear" w:color="auto" w:fill="FFFFFF"/>
                          <w:lang w:eastAsia="es-ES_tradnl"/>
                        </w:rPr>
                        <w:t xml:space="preserve"> English.</w:t>
                      </w:r>
                    </w:p>
                    <w:p w14:paraId="2C4F48D2" w14:textId="77777777" w:rsidR="005138C4" w:rsidRPr="005138C4" w:rsidRDefault="005138C4" w:rsidP="005138C4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A8D022" wp14:editId="7FA0787E">
                <wp:simplePos x="0" y="0"/>
                <wp:positionH relativeFrom="column">
                  <wp:posOffset>803275</wp:posOffset>
                </wp:positionH>
                <wp:positionV relativeFrom="paragraph">
                  <wp:posOffset>4649996</wp:posOffset>
                </wp:positionV>
                <wp:extent cx="2885090" cy="1702676"/>
                <wp:effectExtent l="0" t="0" r="0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5090" cy="170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9846F2" w14:textId="602120A0" w:rsidR="00714BA9" w:rsidRPr="005138C4" w:rsidRDefault="005138C4" w:rsidP="005138C4">
                            <w:pPr>
                              <w:jc w:val="center"/>
                              <w:rPr>
                                <w:rFonts w:ascii="Eras Medium ITC" w:hAnsi="Eras Medium ITC" w:cs="Arial Hebrew Scholar Light"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5138C4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S</w:t>
                            </w:r>
                            <w:r w:rsidRPr="005138C4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tatue of Liberty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8D02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margin-left:63.25pt;margin-top:366.15pt;width:227.15pt;height:13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" filled="f" stroked="f" strokeweight=".5pt">
                <v:textbox>
                  <w:txbxContent>
                    <w:p w14:paraId="6C9846F2" w14:textId="602120A0" w:rsidR="00714BA9" w:rsidRPr="005138C4" w:rsidRDefault="005138C4" w:rsidP="005138C4">
                      <w:pPr>
                        <w:jc w:val="center"/>
                        <w:rPr>
                          <w:rFonts w:ascii="Eras Medium ITC" w:hAnsi="Eras Medium ITC" w:cs="Arial Hebrew Scholar Light"/>
                          <w:color w:val="FFFFFF" w:themeColor="background1"/>
                          <w:sz w:val="96"/>
                          <w:szCs w:val="96"/>
                        </w:rPr>
                      </w:pPr>
                      <w:r w:rsidRPr="005138C4">
                        <w:rPr>
                          <w:rFonts w:ascii="Eras Medium ITC" w:hAnsi="Eras Medium ITC" w:cs="Arial Hebrew Scholar Light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>S</w:t>
                      </w:r>
                      <w:r w:rsidRPr="005138C4">
                        <w:rPr>
                          <w:rFonts w:ascii="Eras Medium ITC" w:hAnsi="Eras Medium ITC" w:cs="Arial Hebrew Scholar Light"/>
                          <w:b/>
                          <w:bCs/>
                          <w:color w:val="FFFFFF" w:themeColor="background1"/>
                          <w:sz w:val="96"/>
                          <w:szCs w:val="96"/>
                        </w:rPr>
                        <w:t>tatue of Liberty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EBDF3E" wp14:editId="3C2C04E9">
                <wp:simplePos x="0" y="0"/>
                <wp:positionH relativeFrom="column">
                  <wp:posOffset>575945</wp:posOffset>
                </wp:positionH>
                <wp:positionV relativeFrom="paragraph">
                  <wp:posOffset>4617611</wp:posOffset>
                </wp:positionV>
                <wp:extent cx="3310693" cy="1608082"/>
                <wp:effectExtent l="0" t="0" r="17145" b="17780"/>
                <wp:wrapNone/>
                <wp:docPr id="13" name="Redondear rectángulo de esquina diagon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693" cy="1608082"/>
                        </a:xfrm>
                        <a:prstGeom prst="round2Diag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14D41" id="Redondear rectángulo de esquina diagonal 13" o:spid="_x0000_s1026" style="position:absolute;margin-left:45.35pt;margin-top:363.6pt;width:260.7pt;height:126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10693,16080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" path="m268019,l3310693,r,l3310693,1340063v,148023,-119996,268019,-268019,268019l,1608082r,l,268019c,119996,119996,,268019,xe" fillcolor="#1f3763 [1604]" strokecolor="#1f3763 [1604]" strokeweight="1pt">
                <v:stroke joinstyle="miter"/>
                <v:path arrowok="t" o:connecttype="custom" o:connectlocs="268019,0;3310693,0;3310693,0;3310693,1340063;3042674,1608082;0,1608082;0,1608082;0,268019;268019,0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343648" wp14:editId="4F532885">
                <wp:simplePos x="0" y="0"/>
                <wp:positionH relativeFrom="column">
                  <wp:posOffset>646386</wp:posOffset>
                </wp:positionH>
                <wp:positionV relativeFrom="paragraph">
                  <wp:posOffset>4682359</wp:posOffset>
                </wp:positionV>
                <wp:extent cx="3310693" cy="1608082"/>
                <wp:effectExtent l="0" t="0" r="17145" b="17780"/>
                <wp:wrapNone/>
                <wp:docPr id="12" name="Redondear rectángulo de esquina diagon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693" cy="1608082"/>
                        </a:xfrm>
                        <a:prstGeom prst="round2Diag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AAF18" id="Redondear rectángulo de esquina diagonal 12" o:spid="_x0000_s1026" style="position:absolute;margin-left:50.9pt;margin-top:368.7pt;width:260.7pt;height:126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10693,160808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" path="m268019,l3310693,r,l3310693,1340063v,148023,-119996,268019,-268019,268019l,1608082r,l,268019c,119996,119996,,268019,xe" fillcolor="white [3212]" strokecolor="#1f3763 [1604]" strokeweight="1pt">
                <v:stroke joinstyle="miter"/>
                <v:path arrowok="t" o:connecttype="custom" o:connectlocs="268019,0;3310693,0;3310693,0;3310693,1340063;3042674,1608082;0,1608082;0,1608082;0,268019;268019,0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262FE15" wp14:editId="50E6BC47">
                <wp:simplePos x="0" y="0"/>
                <wp:positionH relativeFrom="column">
                  <wp:posOffset>328842</wp:posOffset>
                </wp:positionH>
                <wp:positionV relativeFrom="paragraph">
                  <wp:posOffset>2520972</wp:posOffset>
                </wp:positionV>
                <wp:extent cx="5818505" cy="1702676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8505" cy="170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90AA1" w14:textId="5168B6E6" w:rsidR="00D17212" w:rsidRPr="005138C4" w:rsidRDefault="004559BB">
                            <w:pPr>
                              <w:rPr>
                                <w:rFonts w:ascii="Eras Medium ITC" w:hAnsi="Eras Medium ITC"/>
                                <w:b/>
                                <w:bCs/>
                                <w:color w:val="1F3864" w:themeColor="accent1" w:themeShade="80"/>
                                <w:sz w:val="220"/>
                                <w:szCs w:val="220"/>
                              </w:rPr>
                            </w:pPr>
                            <w:r w:rsidRPr="005138C4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1F3864" w:themeColor="accent1" w:themeShade="80"/>
                                <w:sz w:val="220"/>
                                <w:szCs w:val="220"/>
                              </w:rPr>
                              <w:t>ENGL</w:t>
                            </w:r>
                            <w:r w:rsidRPr="005138C4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FFFFFF" w:themeColor="background1"/>
                                <w:sz w:val="220"/>
                                <w:szCs w:val="220"/>
                              </w:rPr>
                              <w:t>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2FE15" id="_x0000_s1028" type="#_x0000_t202" style="position:absolute;margin-left:25.9pt;margin-top:198.5pt;width:458.15pt;height:134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" filled="f" stroked="f" strokeweight=".5pt">
                <v:textbox>
                  <w:txbxContent>
                    <w:p w14:paraId="29B90AA1" w14:textId="5168B6E6" w:rsidR="00D17212" w:rsidRPr="005138C4" w:rsidRDefault="004559BB">
                      <w:pPr>
                        <w:rPr>
                          <w:rFonts w:ascii="Eras Medium ITC" w:hAnsi="Eras Medium ITC"/>
                          <w:b/>
                          <w:bCs/>
                          <w:color w:val="1F3864" w:themeColor="accent1" w:themeShade="80"/>
                          <w:sz w:val="220"/>
                          <w:szCs w:val="220"/>
                        </w:rPr>
                      </w:pPr>
                      <w:r w:rsidRPr="005138C4">
                        <w:rPr>
                          <w:rFonts w:ascii="Eras Medium ITC" w:hAnsi="Eras Medium ITC" w:cs="Arial Hebrew Scholar Light"/>
                          <w:b/>
                          <w:bCs/>
                          <w:color w:val="1F3864" w:themeColor="accent1" w:themeShade="80"/>
                          <w:sz w:val="220"/>
                          <w:szCs w:val="220"/>
                        </w:rPr>
                        <w:t>ENGL</w:t>
                      </w:r>
                      <w:r w:rsidRPr="005138C4">
                        <w:rPr>
                          <w:rFonts w:ascii="Eras Medium ITC" w:hAnsi="Eras Medium ITC" w:cs="Arial Hebrew Scholar Light"/>
                          <w:b/>
                          <w:bCs/>
                          <w:color w:val="FFFFFF" w:themeColor="background1"/>
                          <w:sz w:val="220"/>
                          <w:szCs w:val="220"/>
                        </w:rPr>
                        <w:t>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0B22CB" wp14:editId="16AF00F8">
                <wp:simplePos x="0" y="0"/>
                <wp:positionH relativeFrom="column">
                  <wp:posOffset>125971</wp:posOffset>
                </wp:positionH>
                <wp:positionV relativeFrom="paragraph">
                  <wp:posOffset>1702238</wp:posOffset>
                </wp:positionV>
                <wp:extent cx="3831021" cy="1119352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31021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474E20" w14:textId="77777777" w:rsidR="00D17212" w:rsidRPr="005138C4" w:rsidRDefault="00EE7F79">
                            <w:pPr>
                              <w:rPr>
                                <w:color w:val="FF0000"/>
                                <w:sz w:val="120"/>
                                <w:szCs w:val="120"/>
                              </w:rPr>
                            </w:pPr>
                            <w:r w:rsidRPr="005138C4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FF0000"/>
                                <w:sz w:val="120"/>
                                <w:szCs w:val="12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B22CB" id="Cuadro de texto 3" o:spid="_x0000_s1029" type="#_x0000_t202" style="position:absolute;margin-left:9.9pt;margin-top:134.05pt;width:301.65pt;height:88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" filled="f" stroked="f" strokeweight=".5pt">
                <v:textbox>
                  <w:txbxContent>
                    <w:p w14:paraId="44474E20" w14:textId="77777777" w:rsidR="00D17212" w:rsidRPr="005138C4" w:rsidRDefault="00EE7F79">
                      <w:pPr>
                        <w:rPr>
                          <w:color w:val="FF0000"/>
                          <w:sz w:val="120"/>
                          <w:szCs w:val="120"/>
                        </w:rPr>
                      </w:pPr>
                      <w:r w:rsidRPr="005138C4">
                        <w:rPr>
                          <w:rFonts w:ascii="Corbel" w:eastAsia="Arial Unicode MS" w:hAnsi="Corbel" w:cs="Arial Unicode MS"/>
                          <w:b/>
                          <w:bCs/>
                          <w:color w:val="FF0000"/>
                          <w:sz w:val="120"/>
                          <w:szCs w:val="12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BF6ED08" wp14:editId="4F4BFEC4">
            <wp:extent cx="7556500" cy="10680700"/>
            <wp:effectExtent l="0" t="0" r="0" b="0"/>
            <wp:docPr id="11" name="Imagen 11" descr="Imagen que contiene Map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1" descr="Imagen que contiene Mapa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41D4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83B463" wp14:editId="53572C7B">
                <wp:simplePos x="0" y="0"/>
                <wp:positionH relativeFrom="column">
                  <wp:posOffset>2005330</wp:posOffset>
                </wp:positionH>
                <wp:positionV relativeFrom="paragraph">
                  <wp:posOffset>10428259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A1FB0" w14:textId="77777777" w:rsidR="00D17212" w:rsidRPr="005138C4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5138C4"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B463" id="Cuadro de texto 4" o:spid="_x0000_s1030" type="#_x0000_t202" style="position:absolute;margin-left:157.9pt;margin-top:821.1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" filled="f" stroked="f" strokeweight=".5pt">
                <v:textbox>
                  <w:txbxContent>
                    <w:p w14:paraId="2E0A1FB0" w14:textId="77777777" w:rsidR="00D17212" w:rsidRPr="005138C4" w:rsidRDefault="00D17212" w:rsidP="00D17212">
                      <w:pPr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</w:pPr>
                      <w:r w:rsidRPr="005138C4"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D4"/>
    <w:rsid w:val="000A3C58"/>
    <w:rsid w:val="002704D1"/>
    <w:rsid w:val="002A624E"/>
    <w:rsid w:val="00394DFA"/>
    <w:rsid w:val="003A1B3B"/>
    <w:rsid w:val="003A4180"/>
    <w:rsid w:val="003A4A60"/>
    <w:rsid w:val="004559BB"/>
    <w:rsid w:val="005138C4"/>
    <w:rsid w:val="005D350F"/>
    <w:rsid w:val="00621E5E"/>
    <w:rsid w:val="00651CA7"/>
    <w:rsid w:val="0067343F"/>
    <w:rsid w:val="006F1E51"/>
    <w:rsid w:val="00714BA9"/>
    <w:rsid w:val="008A3BE9"/>
    <w:rsid w:val="009C2653"/>
    <w:rsid w:val="00A04FA9"/>
    <w:rsid w:val="00AA55BC"/>
    <w:rsid w:val="00B2000D"/>
    <w:rsid w:val="00C241D4"/>
    <w:rsid w:val="00C250A2"/>
    <w:rsid w:val="00C3266D"/>
    <w:rsid w:val="00D17212"/>
    <w:rsid w:val="00E150E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48B1"/>
  <w15:chartTrackingRefBased/>
  <w15:docId w15:val="{3C14FA5C-6A7C-8046-9395-E12C35B9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5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583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39413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Portada-Statue-of-Liberty.docx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2021-05-15T09:23:00Z</dcterms:created>
  <dcterms:modified xsi:type="dcterms:W3CDTF">2021-05-15T09:23:00Z</dcterms:modified>
</cp:coreProperties>
</file>