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EE9A0" w14:textId="3247234B" w:rsidR="00EA5A84" w:rsidRDefault="000A014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D49E1E" wp14:editId="21FB3E01">
                <wp:simplePos x="0" y="0"/>
                <wp:positionH relativeFrom="column">
                  <wp:posOffset>1115695</wp:posOffset>
                </wp:positionH>
                <wp:positionV relativeFrom="paragraph">
                  <wp:posOffset>76309</wp:posOffset>
                </wp:positionV>
                <wp:extent cx="5895909" cy="425669"/>
                <wp:effectExtent l="0" t="0" r="0" b="0"/>
                <wp:wrapNone/>
                <wp:docPr id="16" name="Cuadro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5909" cy="4256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B8C9A6" w14:textId="0772AF0E" w:rsidR="008E29BE" w:rsidRPr="007C75F5" w:rsidRDefault="008E29BE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</w:t>
                            </w:r>
                          </w:p>
                          <w:p w14:paraId="451CC73C" w14:textId="77777777" w:rsidR="008E29BE" w:rsidRPr="007C75F5" w:rsidRDefault="008E29BE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49E1E" id="_x0000_t202" coordsize="21600,21600" o:spt="202" path="m,l,21600r21600,l21600,xe">
                <v:stroke joinstyle="miter"/>
                <v:path gradientshapeok="t" o:connecttype="rect"/>
              </v:shapetype>
              <v:shape id="Cuadro de texto 16" o:spid="_x0000_s1026" type="#_x0000_t202" style="position:absolute;margin-left:87.85pt;margin-top:6pt;width:464.25pt;height:3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" filled="f" stroked="f" strokeweight=".5pt">
                <v:textbox>
                  <w:txbxContent>
                    <w:p w14:paraId="4DB8C9A6" w14:textId="0772AF0E" w:rsidR="008E29BE" w:rsidRPr="007C75F5" w:rsidRDefault="008E29BE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</w:t>
                      </w:r>
                    </w:p>
                    <w:p w14:paraId="451CC73C" w14:textId="77777777" w:rsidR="008E29BE" w:rsidRPr="007C75F5" w:rsidRDefault="008E29BE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B9D9CC" wp14:editId="693128DE">
                <wp:simplePos x="0" y="0"/>
                <wp:positionH relativeFrom="column">
                  <wp:posOffset>157896</wp:posOffset>
                </wp:positionH>
                <wp:positionV relativeFrom="paragraph">
                  <wp:posOffset>9411554</wp:posOffset>
                </wp:positionV>
                <wp:extent cx="3689131" cy="899160"/>
                <wp:effectExtent l="0" t="0" r="0" b="0"/>
                <wp:wrapNone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9131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4E150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3B748D62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9D9CC" id="Cuadro de texto 11" o:spid="_x0000_s1027" type="#_x0000_t202" style="position:absolute;margin-left:12.45pt;margin-top:741.05pt;width:290.5pt;height:70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" filled="f" stroked="f" strokeweight=".5pt">
                <v:textbox>
                  <w:txbxContent>
                    <w:p w14:paraId="46F4E150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3B748D62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0057A34" wp14:editId="0D72EE87">
                <wp:simplePos x="0" y="0"/>
                <wp:positionH relativeFrom="column">
                  <wp:posOffset>655955</wp:posOffset>
                </wp:positionH>
                <wp:positionV relativeFrom="paragraph">
                  <wp:posOffset>7154436</wp:posOffset>
                </wp:positionV>
                <wp:extent cx="6657866" cy="803910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57866" cy="803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0BEFD" w14:textId="28DD26E5" w:rsidR="00D17212" w:rsidRPr="000A014D" w:rsidRDefault="000A014D" w:rsidP="00F401D8">
                            <w:pPr>
                              <w:rPr>
                                <w:rFonts w:ascii="Baskerville" w:hAnsi="Baskerville"/>
                                <w:color w:val="FFDA1B"/>
                                <w:sz w:val="108"/>
                                <w:szCs w:val="108"/>
                              </w:rPr>
                            </w:pPr>
                            <w:r w:rsidRPr="000A014D">
                              <w:rPr>
                                <w:rFonts w:ascii="Baskerville" w:hAnsi="Baskerville" w:cs="Arial Hebrew Scholar Light"/>
                                <w:color w:val="FFDA1B"/>
                                <w:sz w:val="110"/>
                                <w:szCs w:val="110"/>
                              </w:rPr>
                              <w:t>ANTIGUO EGIPTO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57A34" id="Cuadro de texto 2" o:spid="_x0000_s1028" type="#_x0000_t202" style="position:absolute;margin-left:51.65pt;margin-top:563.35pt;width:524.25pt;height:63.3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" filled="f" stroked="f" strokeweight=".5pt">
                <v:textbox>
                  <w:txbxContent>
                    <w:p w14:paraId="0EB0BEFD" w14:textId="28DD26E5" w:rsidR="00D17212" w:rsidRPr="000A014D" w:rsidRDefault="000A014D" w:rsidP="00F401D8">
                      <w:pPr>
                        <w:rPr>
                          <w:rFonts w:ascii="Baskerville" w:hAnsi="Baskerville"/>
                          <w:color w:val="FFDA1B"/>
                          <w:sz w:val="108"/>
                          <w:szCs w:val="108"/>
                        </w:rPr>
                      </w:pPr>
                      <w:r w:rsidRPr="000A014D">
                        <w:rPr>
                          <w:rFonts w:ascii="Baskerville" w:hAnsi="Baskerville" w:cs="Arial Hebrew Scholar Light"/>
                          <w:color w:val="FFDA1B"/>
                          <w:sz w:val="110"/>
                          <w:szCs w:val="110"/>
                        </w:rPr>
                        <w:t>ANTIGUO EGIPTO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E88FB64" wp14:editId="3D7BE37A">
                <wp:simplePos x="0" y="0"/>
                <wp:positionH relativeFrom="column">
                  <wp:posOffset>1339215</wp:posOffset>
                </wp:positionH>
                <wp:positionV relativeFrom="paragraph">
                  <wp:posOffset>6022055</wp:posOffset>
                </wp:positionV>
                <wp:extent cx="5103145" cy="1087821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3145" cy="10878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037C8" w14:textId="77777777" w:rsidR="00D17212" w:rsidRPr="000A014D" w:rsidRDefault="00EE7F79">
                            <w:pPr>
                              <w:rPr>
                                <w:rFonts w:ascii="Al Tarikh" w:hAnsi="Al Tarikh" w:cs="Al Tarikh" w:hint="cs"/>
                                <w:color w:val="404040" w:themeColor="text1" w:themeTint="BF"/>
                                <w:sz w:val="28"/>
                                <w:szCs w:val="28"/>
                              </w:rPr>
                            </w:pPr>
                            <w:r w:rsidRPr="000A014D">
                              <w:rPr>
                                <w:rFonts w:ascii="Al Tarikh" w:eastAsia="Arial Unicode MS" w:hAnsi="Al Tarikh" w:cs="Al Tarikh" w:hint="cs"/>
                                <w:b/>
                                <w:bCs/>
                                <w:color w:val="404040" w:themeColor="text1" w:themeTint="BF"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FB64" id="Cuadro de texto 3" o:spid="_x0000_s1029" type="#_x0000_t202" style="position:absolute;margin-left:105.45pt;margin-top:474.2pt;width:401.8pt;height:85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" filled="f" stroked="f" strokeweight=".5pt">
                <v:textbox>
                  <w:txbxContent>
                    <w:p w14:paraId="477037C8" w14:textId="77777777" w:rsidR="00D17212" w:rsidRPr="000A014D" w:rsidRDefault="00EE7F79">
                      <w:pPr>
                        <w:rPr>
                          <w:rFonts w:ascii="Al Tarikh" w:hAnsi="Al Tarikh" w:cs="Al Tarikh" w:hint="cs"/>
                          <w:color w:val="404040" w:themeColor="text1" w:themeTint="BF"/>
                          <w:sz w:val="28"/>
                          <w:szCs w:val="28"/>
                        </w:rPr>
                      </w:pPr>
                      <w:r w:rsidRPr="000A014D">
                        <w:rPr>
                          <w:rFonts w:ascii="Al Tarikh" w:eastAsia="Arial Unicode MS" w:hAnsi="Al Tarikh" w:cs="Al Tarikh" w:hint="cs"/>
                          <w:b/>
                          <w:bCs/>
                          <w:color w:val="404040" w:themeColor="text1" w:themeTint="BF"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F401D8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B3A03B" wp14:editId="40FCF6B8">
                <wp:simplePos x="0" y="0"/>
                <wp:positionH relativeFrom="column">
                  <wp:posOffset>2005330</wp:posOffset>
                </wp:positionH>
                <wp:positionV relativeFrom="paragraph">
                  <wp:posOffset>10437386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AFA45" w14:textId="77777777" w:rsidR="00D17212" w:rsidRPr="000A014D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404040" w:themeColor="text1" w:themeTint="B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0A014D">
                              <w:rPr>
                                <w:rFonts w:ascii="Avenir Light" w:hAnsi="Avenir Light" w:cs="Arial Hebrew Scholar Light"/>
                                <w:color w:val="404040" w:themeColor="text1" w:themeTint="B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A03B" id="Cuadro de texto 4" o:spid="_x0000_s1030" type="#_x0000_t202" style="position:absolute;margin-left:157.9pt;margin-top:821.85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" filled="f" stroked="f" strokeweight=".5pt">
                <v:textbox>
                  <w:txbxContent>
                    <w:p w14:paraId="2FFAFA45" w14:textId="77777777" w:rsidR="00D17212" w:rsidRPr="000A014D" w:rsidRDefault="00D17212" w:rsidP="00D17212">
                      <w:pPr>
                        <w:rPr>
                          <w:rFonts w:ascii="Avenir Light" w:hAnsi="Avenir Light" w:cs="Arial Hebrew Scholar Light"/>
                          <w:color w:val="404040" w:themeColor="text1" w:themeTint="BF"/>
                          <w:spacing w:val="100"/>
                          <w:sz w:val="16"/>
                          <w:szCs w:val="16"/>
                        </w:rPr>
                      </w:pPr>
                      <w:r w:rsidRPr="000A014D">
                        <w:rPr>
                          <w:rFonts w:ascii="Avenir Light" w:hAnsi="Avenir Light" w:cs="Arial Hebrew Scholar Light"/>
                          <w:color w:val="404040" w:themeColor="text1" w:themeTint="B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F401D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8DEAAC" wp14:editId="3D27E3D9">
                <wp:simplePos x="0" y="0"/>
                <wp:positionH relativeFrom="column">
                  <wp:posOffset>3845757</wp:posOffset>
                </wp:positionH>
                <wp:positionV relativeFrom="paragraph">
                  <wp:posOffset>9411970</wp:posOffset>
                </wp:positionV>
                <wp:extent cx="3563007" cy="899160"/>
                <wp:effectExtent l="0" t="0" r="0" b="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63007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C5E302" w14:textId="77777777" w:rsidR="00F401D8" w:rsidRPr="007C75F5" w:rsidRDefault="00F401D8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44A2BD09" w14:textId="77777777" w:rsidR="00F401D8" w:rsidRPr="007C75F5" w:rsidRDefault="00F401D8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DEAAC" id="Cuadro de texto 19" o:spid="_x0000_s1031" type="#_x0000_t202" style="position:absolute;margin-left:302.8pt;margin-top:741.1pt;width:280.55pt;height:70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" filled="f" stroked="f" strokeweight=".5pt">
                <v:textbox>
                  <w:txbxContent>
                    <w:p w14:paraId="6AC5E302" w14:textId="77777777" w:rsidR="00F401D8" w:rsidRPr="007C75F5" w:rsidRDefault="00F401D8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44A2BD09" w14:textId="77777777" w:rsidR="00F401D8" w:rsidRPr="007C75F5" w:rsidRDefault="00F401D8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58EC35" wp14:editId="27CC6533">
            <wp:extent cx="7556500" cy="10680700"/>
            <wp:effectExtent l="0" t="0" r="0" b="0"/>
            <wp:docPr id="20" name="Imagen 20" descr="Gráfic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Gráfico&#10;&#10;Descripción generada automáticamente con confianza media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">
    <w:altName w:val="Baskerville"/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Arial Hebrew Scholar Light">
    <w:altName w:val="Arial He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l Tarikh">
    <w:altName w:val="Al Tarikh"/>
    <w:panose1 w:val="00000400000000000000"/>
    <w:charset w:val="B2"/>
    <w:family w:val="auto"/>
    <w:pitch w:val="variable"/>
    <w:sig w:usb0="00002003" w:usb1="00000000" w:usb2="00000000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Light">
    <w:altName w:val="Avenir L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F5"/>
    <w:rsid w:val="000A014D"/>
    <w:rsid w:val="0014074E"/>
    <w:rsid w:val="002704D1"/>
    <w:rsid w:val="002A624E"/>
    <w:rsid w:val="00342F56"/>
    <w:rsid w:val="003602FE"/>
    <w:rsid w:val="00394DFA"/>
    <w:rsid w:val="003A4A60"/>
    <w:rsid w:val="00565A4F"/>
    <w:rsid w:val="005D350F"/>
    <w:rsid w:val="00621E5E"/>
    <w:rsid w:val="00651CA7"/>
    <w:rsid w:val="0067343F"/>
    <w:rsid w:val="006F1E51"/>
    <w:rsid w:val="007C75F5"/>
    <w:rsid w:val="008A3BE9"/>
    <w:rsid w:val="008E29BE"/>
    <w:rsid w:val="009C2653"/>
    <w:rsid w:val="00A04FA9"/>
    <w:rsid w:val="00AC412C"/>
    <w:rsid w:val="00B70344"/>
    <w:rsid w:val="00C250A2"/>
    <w:rsid w:val="00D17212"/>
    <w:rsid w:val="00EA2AC8"/>
    <w:rsid w:val="00EA5A84"/>
    <w:rsid w:val="00EE7F79"/>
    <w:rsid w:val="00F401D8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C5B4"/>
  <w15:chartTrackingRefBased/>
  <w15:docId w15:val="{264B8D89-75EA-3345-856E-814D8A78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Portada-Antiguo-Egipto.docx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2021-04-07T18:12:00Z</dcterms:created>
  <dcterms:modified xsi:type="dcterms:W3CDTF">2021-04-07T18:12:00Z</dcterms:modified>
</cp:coreProperties>
</file>