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55332" w14:textId="3907E4F6" w:rsidR="00EA5A84" w:rsidRDefault="00AD0D7A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3D9E5E8" wp14:editId="5FDA787C">
                <wp:simplePos x="0" y="0"/>
                <wp:positionH relativeFrom="column">
                  <wp:posOffset>1312545</wp:posOffset>
                </wp:positionH>
                <wp:positionV relativeFrom="paragraph">
                  <wp:posOffset>10421620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1549AE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D9E5E8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103.35pt;margin-top:820.6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" filled="f" stroked="f" strokeweight=".5pt">
                <v:textbox>
                  <w:txbxContent>
                    <w:p w14:paraId="3F1549AE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855ED6" wp14:editId="22AC0B84">
                <wp:simplePos x="0" y="0"/>
                <wp:positionH relativeFrom="column">
                  <wp:posOffset>645795</wp:posOffset>
                </wp:positionH>
                <wp:positionV relativeFrom="paragraph">
                  <wp:posOffset>6967811</wp:posOffset>
                </wp:positionV>
                <wp:extent cx="1655380" cy="1797269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5380" cy="17972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1150E6" w14:textId="77777777" w:rsidR="00D17212" w:rsidRPr="00AD0D7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FC000"/>
                                <w:sz w:val="21"/>
                                <w:szCs w:val="21"/>
                              </w:rPr>
                            </w:pPr>
                            <w:r w:rsidRPr="00AD0D7A">
                              <w:rPr>
                                <w:rFonts w:ascii="Arial" w:hAnsi="Arial" w:cs="Arial"/>
                                <w:b/>
                                <w:bCs/>
                                <w:color w:val="FFC00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AD0D7A">
                              <w:rPr>
                                <w:rFonts w:ascii="Arial" w:hAnsi="Arial" w:cs="Arial"/>
                                <w:color w:val="FFC00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5E5944EB" w14:textId="77777777" w:rsidR="00D17212" w:rsidRPr="00AD0D7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FC00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55ED6" id="Cuadro de texto 6" o:spid="_x0000_s1027" type="#_x0000_t202" style="position:absolute;margin-left:50.85pt;margin-top:548.65pt;width:130.35pt;height:14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" filled="f" stroked="f" strokeweight=".5pt">
                <v:textbox>
                  <w:txbxContent>
                    <w:p w14:paraId="271150E6" w14:textId="77777777" w:rsidR="00D17212" w:rsidRPr="00AD0D7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FC000"/>
                          <w:sz w:val="21"/>
                          <w:szCs w:val="21"/>
                        </w:rPr>
                      </w:pPr>
                      <w:r w:rsidRPr="00AD0D7A">
                        <w:rPr>
                          <w:rFonts w:ascii="Arial" w:hAnsi="Arial" w:cs="Arial"/>
                          <w:b/>
                          <w:bCs/>
                          <w:color w:val="FFC000"/>
                          <w:sz w:val="21"/>
                          <w:szCs w:val="21"/>
                        </w:rPr>
                        <w:t>Lorem Ipsum</w:t>
                      </w:r>
                      <w:r w:rsidRPr="00AD0D7A">
                        <w:rPr>
                          <w:rFonts w:ascii="Arial" w:hAnsi="Arial" w:cs="Arial"/>
                          <w:color w:val="FFC00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5E5944EB" w14:textId="77777777" w:rsidR="00D17212" w:rsidRPr="00AD0D7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FC00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955F9C" wp14:editId="5A62E084">
                <wp:simplePos x="0" y="0"/>
                <wp:positionH relativeFrom="column">
                  <wp:posOffset>2916293</wp:posOffset>
                </wp:positionH>
                <wp:positionV relativeFrom="paragraph">
                  <wp:posOffset>4256405</wp:posOffset>
                </wp:positionV>
                <wp:extent cx="5155325" cy="551793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55325" cy="5517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F15E1" w14:textId="59498F3D" w:rsidR="00D17212" w:rsidRPr="00A04FA9" w:rsidRDefault="006D4F49">
                            <w:pPr>
                              <w:rPr>
                                <w:rFonts w:ascii="Arial Rounded MT Bold" w:hAnsi="Arial Rounded MT Bold"/>
                                <w:color w:val="806000" w:themeColor="accent4" w:themeShade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 Rounded MT Bold" w:hAnsi="Arial Rounded MT Bold"/>
                                <w:color w:val="806000" w:themeColor="accent4" w:themeShade="80"/>
                                <w:sz w:val="56"/>
                                <w:szCs w:val="56"/>
                              </w:rPr>
                              <w:t xml:space="preserve">BRAIN </w:t>
                            </w:r>
                            <w:r w:rsidR="00AD0D7A">
                              <w:rPr>
                                <w:rFonts w:ascii="Arial Rounded MT Bold" w:hAnsi="Arial Rounded MT Bold"/>
                                <w:color w:val="806000" w:themeColor="accent4" w:themeShade="80"/>
                                <w:sz w:val="56"/>
                                <w:szCs w:val="56"/>
                              </w:rPr>
                              <w:t xml:space="preserve">                      MIND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55F9C" id="Cuadro de texto 7" o:spid="_x0000_s1028" type="#_x0000_t202" style="position:absolute;margin-left:229.65pt;margin-top:335.15pt;width:405.95pt;height:43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" filled="f" stroked="f" strokeweight=".5pt">
                <v:textbox>
                  <w:txbxContent>
                    <w:p w14:paraId="6EAF15E1" w14:textId="59498F3D" w:rsidR="00D17212" w:rsidRPr="00A04FA9" w:rsidRDefault="006D4F49">
                      <w:pPr>
                        <w:rPr>
                          <w:rFonts w:ascii="Arial Rounded MT Bold" w:hAnsi="Arial Rounded MT Bold"/>
                          <w:color w:val="806000" w:themeColor="accent4" w:themeShade="80"/>
                          <w:sz w:val="56"/>
                          <w:szCs w:val="56"/>
                        </w:rPr>
                      </w:pPr>
                      <w:r>
                        <w:rPr>
                          <w:rFonts w:ascii="Arial Rounded MT Bold" w:hAnsi="Arial Rounded MT Bold"/>
                          <w:color w:val="806000" w:themeColor="accent4" w:themeShade="80"/>
                          <w:sz w:val="56"/>
                          <w:szCs w:val="56"/>
                        </w:rPr>
                        <w:t xml:space="preserve">BRAIN </w:t>
                      </w:r>
                      <w:r w:rsidR="00AD0D7A">
                        <w:rPr>
                          <w:rFonts w:ascii="Arial Rounded MT Bold" w:hAnsi="Arial Rounded MT Bold"/>
                          <w:color w:val="806000" w:themeColor="accent4" w:themeShade="80"/>
                          <w:sz w:val="56"/>
                          <w:szCs w:val="56"/>
                        </w:rPr>
                        <w:t xml:space="preserve">                      MIND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1A58F170" wp14:editId="1DE6DE9D">
                <wp:simplePos x="0" y="0"/>
                <wp:positionH relativeFrom="column">
                  <wp:posOffset>482140</wp:posOffset>
                </wp:positionH>
                <wp:positionV relativeFrom="paragraph">
                  <wp:posOffset>1654437</wp:posOffset>
                </wp:positionV>
                <wp:extent cx="6038193" cy="1229995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38193" cy="1229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BF67B9" w14:textId="092EFEF2" w:rsidR="00D17212" w:rsidRPr="00AD0D7A" w:rsidRDefault="006D4F49">
                            <w:pPr>
                              <w:rPr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AD0D7A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002060"/>
                                <w:sz w:val="144"/>
                                <w:szCs w:val="144"/>
                              </w:rPr>
                              <w:t>PISCOLOGÍA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8F170" id="Cuadro de texto 2" o:spid="_x0000_s1029" type="#_x0000_t202" style="position:absolute;margin-left:37.95pt;margin-top:130.25pt;width:475.45pt;height:96.8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" filled="f" stroked="f" strokeweight=".5pt">
                <v:textbox>
                  <w:txbxContent>
                    <w:p w14:paraId="59BF67B9" w14:textId="092EFEF2" w:rsidR="00D17212" w:rsidRPr="00AD0D7A" w:rsidRDefault="006D4F49">
                      <w:pPr>
                        <w:rPr>
                          <w:b/>
                          <w:bCs/>
                          <w:color w:val="002060"/>
                          <w:sz w:val="72"/>
                          <w:szCs w:val="72"/>
                        </w:rPr>
                      </w:pPr>
                      <w:r w:rsidRPr="00AD0D7A">
                        <w:rPr>
                          <w:rFonts w:ascii="Avenir Light" w:hAnsi="Avenir Light" w:cs="Arial Hebrew Scholar Light"/>
                          <w:b/>
                          <w:bCs/>
                          <w:color w:val="002060"/>
                          <w:sz w:val="144"/>
                          <w:szCs w:val="144"/>
                        </w:rPr>
                        <w:t>PISCOLOGÍA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85CFD2" wp14:editId="63C5FEB7">
                <wp:simplePos x="0" y="0"/>
                <wp:positionH relativeFrom="column">
                  <wp:posOffset>2920386</wp:posOffset>
                </wp:positionH>
                <wp:positionV relativeFrom="paragraph">
                  <wp:posOffset>534955</wp:posOffset>
                </wp:positionV>
                <wp:extent cx="4760595" cy="102489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60595" cy="1024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CC4F0" w14:textId="77777777" w:rsidR="00D17212" w:rsidRPr="00AD0D7A" w:rsidRDefault="00EE7F79">
                            <w:pPr>
                              <w:rPr>
                                <w:color w:val="7030A0"/>
                              </w:rPr>
                            </w:pPr>
                            <w:r w:rsidRPr="00AD0D7A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7030A0"/>
                                <w:sz w:val="144"/>
                                <w:szCs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5CFD2" id="Cuadro de texto 3" o:spid="_x0000_s1030" type="#_x0000_t202" style="position:absolute;margin-left:229.95pt;margin-top:42.1pt;width:374.85pt;height:80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" filled="f" stroked="f" strokeweight=".5pt">
                <v:textbox>
                  <w:txbxContent>
                    <w:p w14:paraId="1DDCC4F0" w14:textId="77777777" w:rsidR="00D17212" w:rsidRPr="00AD0D7A" w:rsidRDefault="00EE7F79">
                      <w:pPr>
                        <w:rPr>
                          <w:color w:val="7030A0"/>
                        </w:rPr>
                      </w:pPr>
                      <w:r w:rsidRPr="00AD0D7A">
                        <w:rPr>
                          <w:rFonts w:ascii="Corbel" w:eastAsia="Arial Unicode MS" w:hAnsi="Corbel" w:cs="Arial Unicode MS"/>
                          <w:b/>
                          <w:bCs/>
                          <w:color w:val="7030A0"/>
                          <w:sz w:val="144"/>
                          <w:szCs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598583" wp14:editId="65032DD2">
            <wp:extent cx="7556500" cy="10680700"/>
            <wp:effectExtent l="0" t="0" r="0" b="0"/>
            <wp:docPr id="8" name="Imagen 8" descr="Imagen que contiene Gráfico de proyección sol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Imagen que contiene Gráfico de proyección solar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F49"/>
    <w:rsid w:val="002704D1"/>
    <w:rsid w:val="002A624E"/>
    <w:rsid w:val="00394DFA"/>
    <w:rsid w:val="003A4A60"/>
    <w:rsid w:val="004F30B6"/>
    <w:rsid w:val="005D350F"/>
    <w:rsid w:val="00621E5E"/>
    <w:rsid w:val="00651CA7"/>
    <w:rsid w:val="0067343F"/>
    <w:rsid w:val="00696791"/>
    <w:rsid w:val="006D4F49"/>
    <w:rsid w:val="006F1E51"/>
    <w:rsid w:val="008A3BE9"/>
    <w:rsid w:val="009C2653"/>
    <w:rsid w:val="00A04FA9"/>
    <w:rsid w:val="00AD0D7A"/>
    <w:rsid w:val="00C250A2"/>
    <w:rsid w:val="00D1721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21C5"/>
  <w15:chartTrackingRefBased/>
  <w15:docId w15:val="{6A139BDF-06CA-0841-A761-459D0245E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Portada-Psicologia-Puzzle.docx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2021-04-12T16:49:00Z</dcterms:created>
  <dcterms:modified xsi:type="dcterms:W3CDTF">2021-04-12T16:49:00Z</dcterms:modified>
</cp:coreProperties>
</file>