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A7E5E7B" w14:textId="256444BC" w:rsidR="00EA5A84" w:rsidRDefault="008B4628">
      <w:r>
        <w:rPr>
          <w:noProof/>
        </w:rPr>
        <mc:AlternateContent>
          <mc:Choice Requires="wps">
            <w:drawing>
              <wp:anchor distT="0" distB="0" distL="114300" distR="114300" simplePos="0" relativeHeight="251635712" behindDoc="0" locked="0" layoutInCell="1" allowOverlap="1" wp14:anchorId="7A98C2AD" wp14:editId="6DC07C44">
                <wp:simplePos x="0" y="0"/>
                <wp:positionH relativeFrom="column">
                  <wp:posOffset>2487168</wp:posOffset>
                </wp:positionH>
                <wp:positionV relativeFrom="paragraph">
                  <wp:posOffset>3876675</wp:posOffset>
                </wp:positionV>
                <wp:extent cx="4974209" cy="1170432"/>
                <wp:effectExtent l="0" t="0" r="0" b="0"/>
                <wp:wrapNone/>
                <wp:docPr id="1" name="Cuadro de tex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4974209" cy="1170432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F9E73A" w14:textId="72111570" w:rsidR="00D17212" w:rsidRPr="008B4628" w:rsidRDefault="008B4628">
                            <w:pPr>
                              <w:rPr>
                                <w:b/>
                                <w:bCs/>
                                <w:color w:val="FFC000"/>
                                <w:sz w:val="144"/>
                                <w:szCs w:val="144"/>
                              </w:rPr>
                            </w:pPr>
                            <w:r w:rsidRPr="008B4628">
                              <w:rPr>
                                <w:rFonts w:ascii="Avenir Light" w:hAnsi="Avenir Light" w:cs="Arial Hebrew Scholar Light"/>
                                <w:b/>
                                <w:bCs/>
                                <w:color w:val="FFC000"/>
                                <w:sz w:val="144"/>
                                <w:szCs w:val="144"/>
                              </w:rPr>
                              <w:t>NÚMEROS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A98C2AD" id="_x0000_t202" coordsize="21600,21600" o:spt="202" path="m,l,21600r21600,l21600,xe">
                <v:stroke joinstyle="miter"/>
                <v:path gradientshapeok="t" o:connecttype="rect"/>
              </v:shapetype>
              <v:shape id="Cuadro de texto 2" o:spid="_x0000_s1026" type="#_x0000_t202" style="position:absolute;margin-left:195.85pt;margin-top:305.25pt;width:391.65pt;height:92.15pt;z-index:2516357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" filled="f" stroked="f" strokeweight=".5pt">
                <v:textbox>
                  <w:txbxContent>
                    <w:p w14:paraId="1DF9E73A" w14:textId="72111570" w:rsidR="00D17212" w:rsidRPr="008B4628" w:rsidRDefault="008B4628">
                      <w:pPr>
                        <w:rPr>
                          <w:b/>
                          <w:bCs/>
                          <w:color w:val="FFC000"/>
                          <w:sz w:val="144"/>
                          <w:szCs w:val="144"/>
                        </w:rPr>
                      </w:pPr>
                      <w:r w:rsidRPr="008B4628">
                        <w:rPr>
                          <w:rFonts w:ascii="Avenir Light" w:hAnsi="Avenir Light" w:cs="Arial Hebrew Scholar Light"/>
                          <w:b/>
                          <w:bCs/>
                          <w:color w:val="FFC000"/>
                          <w:sz w:val="144"/>
                          <w:szCs w:val="144"/>
                        </w:rPr>
                        <w:t>NÚMEROS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042CAAB0" wp14:editId="407B1AFF">
                <wp:simplePos x="0" y="0"/>
                <wp:positionH relativeFrom="column">
                  <wp:posOffset>1342390</wp:posOffset>
                </wp:positionH>
                <wp:positionV relativeFrom="paragraph">
                  <wp:posOffset>2813685</wp:posOffset>
                </wp:positionV>
                <wp:extent cx="5394960" cy="1243330"/>
                <wp:effectExtent l="0" t="0" r="0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5394960" cy="124333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7146A2" w14:textId="77777777" w:rsidR="00D17212" w:rsidRPr="008B4628" w:rsidRDefault="00EE7F79">
                            <w:pPr>
                              <w:rPr>
                                <w:color w:val="44546A" w:themeColor="text2"/>
                                <w:sz w:val="32"/>
                                <w:szCs w:val="32"/>
                              </w:rPr>
                            </w:pPr>
                            <w:r w:rsidRPr="008B4628">
                              <w:rPr>
                                <w:rFonts w:ascii="Corbel" w:eastAsia="Arial Unicode MS" w:hAnsi="Corbel" w:cs="Arial Unicode MS"/>
                                <w:b/>
                                <w:bCs/>
                                <w:color w:val="44546A" w:themeColor="text2"/>
                                <w:sz w:val="180"/>
                                <w:szCs w:val="180"/>
                              </w:rPr>
                              <w:t>PORTADA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2CAAB0" id="Cuadro de texto 3" o:spid="_x0000_s1027" type="#_x0000_t202" style="position:absolute;margin-left:105.7pt;margin-top:221.55pt;width:424.8pt;height:97.9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" filled="f" stroked="f" strokeweight=".5pt">
                <v:textbox>
                  <w:txbxContent>
                    <w:p w14:paraId="057146A2" w14:textId="77777777" w:rsidR="00D17212" w:rsidRPr="008B4628" w:rsidRDefault="00EE7F79">
                      <w:pPr>
                        <w:rPr>
                          <w:color w:val="44546A" w:themeColor="text2"/>
                          <w:sz w:val="32"/>
                          <w:szCs w:val="32"/>
                        </w:rPr>
                      </w:pPr>
                      <w:r w:rsidRPr="008B4628">
                        <w:rPr>
                          <w:rFonts w:ascii="Corbel" w:eastAsia="Arial Unicode MS" w:hAnsi="Corbel" w:cs="Arial Unicode MS"/>
                          <w:b/>
                          <w:bCs/>
                          <w:color w:val="44546A" w:themeColor="text2"/>
                          <w:sz w:val="180"/>
                          <w:szCs w:val="180"/>
                        </w:rPr>
                        <w:t>PORTADA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909CFAE" wp14:editId="57711763">
                <wp:simplePos x="0" y="0"/>
                <wp:positionH relativeFrom="column">
                  <wp:posOffset>1894586</wp:posOffset>
                </wp:positionH>
                <wp:positionV relativeFrom="paragraph">
                  <wp:posOffset>10395585</wp:posOffset>
                </wp:positionV>
                <wp:extent cx="3589655" cy="424815"/>
                <wp:effectExtent l="0" t="0" r="0" b="0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589655" cy="4248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692C2C8" w14:textId="77777777" w:rsidR="00D17212" w:rsidRPr="00621E5E" w:rsidRDefault="00D17212" w:rsidP="00D17212">
                            <w:pPr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</w:pPr>
                            <w:r w:rsidRPr="00621E5E">
                              <w:rPr>
                                <w:rFonts w:ascii="Avenir Light" w:hAnsi="Avenir Light" w:cs="Arial Hebrew Scholar Light"/>
                                <w:color w:val="FFFFFF"/>
                                <w:spacing w:val="100"/>
                                <w:sz w:val="16"/>
                                <w:szCs w:val="16"/>
                              </w:rPr>
                              <w:t>WWW.DESCARGARPORTADAS.COM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9CFAE" id="Cuadro de texto 4" o:spid="_x0000_s1028" type="#_x0000_t202" style="position:absolute;margin-left:149.2pt;margin-top:818.55pt;width:282.65pt;height:33.45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" filled="f" stroked="f" strokeweight=".5pt">
                <v:textbox>
                  <w:txbxContent>
                    <w:p w14:paraId="3692C2C8" w14:textId="77777777" w:rsidR="00D17212" w:rsidRPr="00621E5E" w:rsidRDefault="00D17212" w:rsidP="00D17212">
                      <w:pPr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</w:pPr>
                      <w:r w:rsidRPr="00621E5E">
                        <w:rPr>
                          <w:rFonts w:ascii="Avenir Light" w:hAnsi="Avenir Light" w:cs="Arial Hebrew Scholar Light"/>
                          <w:color w:val="FFFFFF"/>
                          <w:spacing w:val="100"/>
                          <w:sz w:val="16"/>
                          <w:szCs w:val="16"/>
                        </w:rPr>
                        <w:t>WWW.DESCARGARPORTADAS.COM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57C6482" wp14:editId="27FCE549">
                <wp:simplePos x="0" y="0"/>
                <wp:positionH relativeFrom="column">
                  <wp:posOffset>200025</wp:posOffset>
                </wp:positionH>
                <wp:positionV relativeFrom="paragraph">
                  <wp:posOffset>5614289</wp:posOffset>
                </wp:positionV>
                <wp:extent cx="2962656" cy="2048256"/>
                <wp:effectExtent l="0" t="0" r="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962656" cy="204825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5D2D5B6" w14:textId="13FB3493" w:rsidR="00D17212" w:rsidRPr="009C39BA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  <w:r w:rsidRPr="009C39BA">
                              <w:rPr>
                                <w:rFonts w:ascii="Arial" w:hAnsi="Arial" w:cs="Arial"/>
                                <w:b/>
                                <w:bCs/>
                                <w:color w:val="7F7F7F" w:themeColor="text1" w:themeTint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9C39BA"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271CA2DA" w14:textId="568B2205" w:rsidR="000544A2" w:rsidRPr="009C39BA" w:rsidRDefault="000544A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</w:p>
                          <w:p w14:paraId="7F2C8E4B" w14:textId="77777777" w:rsidR="000544A2" w:rsidRPr="009C39BA" w:rsidRDefault="000544A2" w:rsidP="000544A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  <w:r w:rsidRPr="009C39BA">
                              <w:rPr>
                                <w:rFonts w:ascii="Arial" w:hAnsi="Arial" w:cs="Arial"/>
                                <w:b/>
                                <w:bCs/>
                                <w:color w:val="7F7F7F" w:themeColor="text1" w:themeTint="80"/>
                                <w:sz w:val="21"/>
                                <w:szCs w:val="21"/>
                              </w:rPr>
                              <w:t>Lorem Ipsum</w:t>
                            </w:r>
                            <w:r w:rsidRPr="009C39BA"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  <w:t> es simplemente el texto de relleno de las imprentas y archivos de texto. Lorem Ipsum ha sido el texto de relleno estándar de las industrias desde el año 1500, cuando un impresor.</w:t>
                            </w:r>
                          </w:p>
                          <w:p w14:paraId="6B5BC1FD" w14:textId="77777777" w:rsidR="000544A2" w:rsidRPr="009C39BA" w:rsidRDefault="000544A2" w:rsidP="000544A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</w:p>
                          <w:p w14:paraId="32A50138" w14:textId="77777777" w:rsidR="000544A2" w:rsidRPr="009C39BA" w:rsidRDefault="000544A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</w:p>
                          <w:p w14:paraId="145D89E0" w14:textId="77777777" w:rsidR="00D17212" w:rsidRPr="009C39BA" w:rsidRDefault="00D17212" w:rsidP="00D17212">
                            <w:pPr>
                              <w:jc w:val="both"/>
                              <w:rPr>
                                <w:rFonts w:ascii="Arial" w:hAnsi="Arial" w:cs="Arial"/>
                                <w:color w:val="7F7F7F" w:themeColor="text1" w:themeTint="80"/>
                                <w:sz w:val="2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7C6482" id="Cuadro de texto 6" o:spid="_x0000_s1029" type="#_x0000_t202" style="position:absolute;margin-left:15.75pt;margin-top:442.05pt;width:233.3pt;height:161.3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" filled="f" stroked="f" strokeweight=".5pt">
                <v:textbox>
                  <w:txbxContent>
                    <w:p w14:paraId="55D2D5B6" w14:textId="13FB3493" w:rsidR="00D17212" w:rsidRPr="009C39BA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  <w:r w:rsidRPr="009C39BA">
                        <w:rPr>
                          <w:rFonts w:ascii="Arial" w:hAnsi="Arial" w:cs="Arial"/>
                          <w:b/>
                          <w:bCs/>
                          <w:color w:val="7F7F7F" w:themeColor="text1" w:themeTint="80"/>
                          <w:sz w:val="21"/>
                          <w:szCs w:val="21"/>
                        </w:rPr>
                        <w:t>Lorem Ipsum</w:t>
                      </w:r>
                      <w:r w:rsidRPr="009C39BA"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271CA2DA" w14:textId="568B2205" w:rsidR="000544A2" w:rsidRPr="009C39BA" w:rsidRDefault="000544A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</w:p>
                    <w:p w14:paraId="7F2C8E4B" w14:textId="77777777" w:rsidR="000544A2" w:rsidRPr="009C39BA" w:rsidRDefault="000544A2" w:rsidP="000544A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  <w:r w:rsidRPr="009C39BA">
                        <w:rPr>
                          <w:rFonts w:ascii="Arial" w:hAnsi="Arial" w:cs="Arial"/>
                          <w:b/>
                          <w:bCs/>
                          <w:color w:val="7F7F7F" w:themeColor="text1" w:themeTint="80"/>
                          <w:sz w:val="21"/>
                          <w:szCs w:val="21"/>
                        </w:rPr>
                        <w:t>Lorem Ipsum</w:t>
                      </w:r>
                      <w:r w:rsidRPr="009C39BA"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  <w:t> es simplemente el texto de relleno de las imprentas y archivos de texto. Lorem Ipsum ha sido el texto de relleno estándar de las industrias desde el año 1500, cuando un impresor.</w:t>
                      </w:r>
                    </w:p>
                    <w:p w14:paraId="6B5BC1FD" w14:textId="77777777" w:rsidR="000544A2" w:rsidRPr="009C39BA" w:rsidRDefault="000544A2" w:rsidP="000544A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</w:p>
                    <w:p w14:paraId="32A50138" w14:textId="77777777" w:rsidR="000544A2" w:rsidRPr="009C39BA" w:rsidRDefault="000544A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</w:p>
                    <w:p w14:paraId="145D89E0" w14:textId="77777777" w:rsidR="00D17212" w:rsidRPr="009C39BA" w:rsidRDefault="00D17212" w:rsidP="00D17212">
                      <w:pPr>
                        <w:jc w:val="both"/>
                        <w:rPr>
                          <w:rFonts w:ascii="Arial" w:hAnsi="Arial" w:cs="Arial"/>
                          <w:color w:val="7F7F7F" w:themeColor="text1" w:themeTint="80"/>
                          <w:sz w:val="21"/>
                          <w:szCs w:val="21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B5C910D" wp14:editId="614F72FD">
                <wp:simplePos x="0" y="0"/>
                <wp:positionH relativeFrom="column">
                  <wp:posOffset>200025</wp:posOffset>
                </wp:positionH>
                <wp:positionV relativeFrom="paragraph">
                  <wp:posOffset>5234051</wp:posOffset>
                </wp:positionV>
                <wp:extent cx="1664208" cy="512064"/>
                <wp:effectExtent l="0" t="0" r="0" b="0"/>
                <wp:wrapNone/>
                <wp:docPr id="5" name="Cuadro de tex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64208" cy="51206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449F1DB3" w14:textId="77777777" w:rsidR="00D17212" w:rsidRPr="009C39BA" w:rsidRDefault="00EE7F79">
                            <w:pPr>
                              <w:rPr>
                                <w:rFonts w:ascii="Arial Narrow" w:hAnsi="Arial Narrow"/>
                                <w:i/>
                                <w:iCs/>
                                <w:color w:val="AEAAAA"/>
                                <w:sz w:val="15"/>
                                <w:szCs w:val="15"/>
                              </w:rPr>
                            </w:pPr>
                            <w:r w:rsidRPr="009C39BA">
                              <w:rPr>
                                <w:rFonts w:ascii="Arial Narrow" w:eastAsia="Arial Unicode MS" w:hAnsi="Arial Narrow" w:cs="Arial Unicode MS"/>
                                <w:i/>
                                <w:iCs/>
                                <w:color w:val="AEAAAA"/>
                                <w:sz w:val="44"/>
                                <w:szCs w:val="44"/>
                              </w:rPr>
                              <w:t>AUTORES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B5C910D" id="Cuadro de texto 5" o:spid="_x0000_s1030" type="#_x0000_t202" style="position:absolute;margin-left:15.75pt;margin-top:412.15pt;width:131.05pt;height:40.3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" filled="f" stroked="f" strokeweight=".5pt">
                <v:textbox>
                  <w:txbxContent>
                    <w:p w14:paraId="449F1DB3" w14:textId="77777777" w:rsidR="00D17212" w:rsidRPr="009C39BA" w:rsidRDefault="00EE7F79">
                      <w:pPr>
                        <w:rPr>
                          <w:rFonts w:ascii="Arial Narrow" w:hAnsi="Arial Narrow"/>
                          <w:i/>
                          <w:iCs/>
                          <w:color w:val="AEAAAA"/>
                          <w:sz w:val="15"/>
                          <w:szCs w:val="15"/>
                        </w:rPr>
                      </w:pPr>
                      <w:r w:rsidRPr="009C39BA">
                        <w:rPr>
                          <w:rFonts w:ascii="Arial Narrow" w:eastAsia="Arial Unicode MS" w:hAnsi="Arial Narrow" w:cs="Arial Unicode MS"/>
                          <w:i/>
                          <w:iCs/>
                          <w:color w:val="AEAAAA"/>
                          <w:sz w:val="44"/>
                          <w:szCs w:val="44"/>
                        </w:rPr>
                        <w:t>AUTORES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inline distT="0" distB="0" distL="0" distR="0" wp14:anchorId="0AE2C06E" wp14:editId="00169E5C">
            <wp:extent cx="7556500" cy="10680700"/>
            <wp:effectExtent l="0" t="0" r="0" b="0"/>
            <wp:docPr id="13" name="Imagen 13" descr="Icono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Imagen 13" descr="Icono&#10;&#10;Descripción generada automáticamente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80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EA5A84" w:rsidSect="00D17212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venir Light">
    <w:altName w:val="﷽﷽﷽﷽﷽﷽﷽﷽ight"/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rial Hebrew Scholar Light">
    <w:altName w:val="﷽﷽﷽﷽﷽﷽﷽﷽brew Scholar Light"/>
    <w:panose1 w:val="00000000000000000000"/>
    <w:charset w:val="B1"/>
    <w:family w:val="auto"/>
    <w:pitch w:val="variable"/>
    <w:sig w:usb0="80000843" w:usb1="40000002" w:usb2="00000000" w:usb3="00000000" w:csb0="0000002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altName w:val="﷽﷽﷽﷽﷽﷽﷽﷽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A1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7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44AB"/>
    <w:rsid w:val="000544A2"/>
    <w:rsid w:val="001144AB"/>
    <w:rsid w:val="002704D1"/>
    <w:rsid w:val="002A624E"/>
    <w:rsid w:val="00394DFA"/>
    <w:rsid w:val="003A4A60"/>
    <w:rsid w:val="00464A0D"/>
    <w:rsid w:val="005D350F"/>
    <w:rsid w:val="00621E5E"/>
    <w:rsid w:val="00651CA7"/>
    <w:rsid w:val="0067343F"/>
    <w:rsid w:val="006F1E51"/>
    <w:rsid w:val="008A3BE9"/>
    <w:rsid w:val="008B4628"/>
    <w:rsid w:val="009C2653"/>
    <w:rsid w:val="009C34C2"/>
    <w:rsid w:val="009C39BA"/>
    <w:rsid w:val="00A04FA9"/>
    <w:rsid w:val="00BA39D9"/>
    <w:rsid w:val="00C250A2"/>
    <w:rsid w:val="00CD37BA"/>
    <w:rsid w:val="00D17212"/>
    <w:rsid w:val="00EA2AC8"/>
    <w:rsid w:val="00EA5A84"/>
    <w:rsid w:val="00EE7F79"/>
    <w:rsid w:val="00F02C31"/>
    <w:rsid w:val="00F47D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36872"/>
  <w15:chartTrackingRefBased/>
  <w15:docId w15:val="{36608C71-D201-DB45-9D12-8FF3345B3F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8374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Portada-Numeros.docx</Template>
  <TotalTime>0</TotalTime>
  <Pages>1</Pages>
  <Words>1</Words>
  <Characters>6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365 Pro Plus</cp:lastModifiedBy>
  <cp:revision>2</cp:revision>
  <dcterms:created xsi:type="dcterms:W3CDTF">2021-04-10T10:29:00Z</dcterms:created>
  <dcterms:modified xsi:type="dcterms:W3CDTF">2021-04-10T10:29:00Z</dcterms:modified>
</cp:coreProperties>
</file>