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5E7B" w14:textId="5AE2C032" w:rsidR="00EA5A84" w:rsidRDefault="001144AB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A98C2AD" wp14:editId="45915FEF">
                <wp:simplePos x="0" y="0"/>
                <wp:positionH relativeFrom="column">
                  <wp:posOffset>895985</wp:posOffset>
                </wp:positionH>
                <wp:positionV relativeFrom="paragraph">
                  <wp:posOffset>2706878</wp:posOffset>
                </wp:positionV>
                <wp:extent cx="5609590" cy="1101979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9590" cy="11019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9E73A" w14:textId="4147C7AA" w:rsidR="00D17212" w:rsidRPr="00A04FA9" w:rsidRDefault="001144AB">
                            <w:pPr>
                              <w:rPr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  <w:t>GEOMETRÍA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8C2A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70.55pt;margin-top:213.15pt;width:441.7pt;height:86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" filled="f" stroked="f" strokeweight=".5pt">
                <v:textbox>
                  <w:txbxContent>
                    <w:p w14:paraId="1DF9E73A" w14:textId="4147C7AA" w:rsidR="00D17212" w:rsidRPr="00A04FA9" w:rsidRDefault="001144AB">
                      <w:pPr>
                        <w:rPr>
                          <w:b/>
                          <w:bCs/>
                          <w:color w:val="FF0000"/>
                          <w:sz w:val="144"/>
                          <w:szCs w:val="144"/>
                        </w:rPr>
                      </w:pPr>
                      <w:r>
                        <w:rPr>
                          <w:rFonts w:ascii="Avenir Light" w:hAnsi="Avenir Light" w:cs="Arial Hebrew Scholar Light"/>
                          <w:b/>
                          <w:bCs/>
                          <w:color w:val="FF0000"/>
                          <w:sz w:val="144"/>
                          <w:szCs w:val="144"/>
                        </w:rPr>
                        <w:t>GEOMETRÍA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CAAB0" wp14:editId="1B0AC939">
                <wp:simplePos x="0" y="0"/>
                <wp:positionH relativeFrom="column">
                  <wp:posOffset>2011299</wp:posOffset>
                </wp:positionH>
                <wp:positionV relativeFrom="paragraph">
                  <wp:posOffset>1681480</wp:posOffset>
                </wp:positionV>
                <wp:extent cx="4736592" cy="102489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36592" cy="1024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146A2" w14:textId="77777777" w:rsidR="00D17212" w:rsidRPr="001144AB" w:rsidRDefault="00EE7F79">
                            <w:pPr>
                              <w:rPr>
                                <w:color w:val="44546A" w:themeColor="text2"/>
                              </w:rPr>
                            </w:pPr>
                            <w:r w:rsidRPr="001144AB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44"/>
                                <w:szCs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AAB0" id="Cuadro de texto 3" o:spid="_x0000_s1027" type="#_x0000_t202" style="position:absolute;margin-left:158.35pt;margin-top:132.4pt;width:372.95pt;height:80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" filled="f" stroked="f" strokeweight=".5pt">
                <v:textbox>
                  <w:txbxContent>
                    <w:p w14:paraId="057146A2" w14:textId="77777777" w:rsidR="00D17212" w:rsidRPr="001144AB" w:rsidRDefault="00EE7F79">
                      <w:pPr>
                        <w:rPr>
                          <w:color w:val="44546A" w:themeColor="text2"/>
                        </w:rPr>
                      </w:pPr>
                      <w:r w:rsidRPr="001144AB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44"/>
                          <w:szCs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2434F1" wp14:editId="6846F51F">
                <wp:simplePos x="0" y="0"/>
                <wp:positionH relativeFrom="column">
                  <wp:posOffset>3894455</wp:posOffset>
                </wp:positionH>
                <wp:positionV relativeFrom="paragraph">
                  <wp:posOffset>565785</wp:posOffset>
                </wp:positionV>
                <wp:extent cx="4774692" cy="65913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74692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12542" w14:textId="1785BF9F" w:rsidR="001144AB" w:rsidRPr="001144AB" w:rsidRDefault="001144AB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FFFFFF" w:themeColor="background1"/>
                                <w:sz w:val="96"/>
                                <w:szCs w:val="96"/>
                              </w:rPr>
                              <w:t>PROYECTO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434F1" id="Cuadro de texto 8" o:spid="_x0000_s1028" type="#_x0000_t202" style="position:absolute;margin-left:306.65pt;margin-top:44.55pt;width:375.95pt;height:5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" filled="f" stroked="f" strokeweight=".5pt">
                <v:textbox>
                  <w:txbxContent>
                    <w:p w14:paraId="71412542" w14:textId="1785BF9F" w:rsidR="001144AB" w:rsidRPr="001144AB" w:rsidRDefault="001144AB">
                      <w:pP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FFFFFF" w:themeColor="background1"/>
                          <w:sz w:val="96"/>
                          <w:szCs w:val="96"/>
                        </w:rPr>
                        <w:t>PROYECTO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10D" wp14:editId="671C4005">
                <wp:simplePos x="0" y="0"/>
                <wp:positionH relativeFrom="column">
                  <wp:posOffset>551815</wp:posOffset>
                </wp:positionH>
                <wp:positionV relativeFrom="paragraph">
                  <wp:posOffset>9561703</wp:posOffset>
                </wp:positionV>
                <wp:extent cx="2049780" cy="659130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9780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F1DB3" w14:textId="77777777" w:rsidR="00D17212" w:rsidRPr="00EA5A84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72"/>
                                <w:szCs w:val="72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910D" id="Cuadro de texto 5" o:spid="_x0000_s1029" type="#_x0000_t202" style="position:absolute;margin-left:43.45pt;margin-top:752.9pt;width:161.4pt;height:5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" filled="f" stroked="f" strokeweight=".5pt">
                <v:textbox>
                  <w:txbxContent>
                    <w:p w14:paraId="449F1DB3" w14:textId="77777777" w:rsidR="00D17212" w:rsidRPr="00EA5A84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72"/>
                          <w:szCs w:val="72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7C6482" wp14:editId="08133009">
                <wp:simplePos x="0" y="0"/>
                <wp:positionH relativeFrom="column">
                  <wp:posOffset>2889250</wp:posOffset>
                </wp:positionH>
                <wp:positionV relativeFrom="paragraph">
                  <wp:posOffset>9563608</wp:posOffset>
                </wp:positionV>
                <wp:extent cx="4041648" cy="56769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1648" cy="567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2D5B6" w14:textId="77777777" w:rsidR="00D17212" w:rsidRPr="00621E5E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  <w:r w:rsidRPr="00621E5E">
                              <w:rPr>
                                <w:rFonts w:ascii="Arial" w:hAnsi="Arial" w:cs="Arial"/>
                                <w:b/>
                                <w:bCs/>
                                <w:color w:val="F2F2F2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621E5E"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145D89E0" w14:textId="77777777" w:rsidR="00D17212" w:rsidRPr="00621E5E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6482" id="Cuadro de texto 6" o:spid="_x0000_s1030" type="#_x0000_t202" style="position:absolute;margin-left:227.5pt;margin-top:753.05pt;width:318.25pt;height:4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" filled="f" stroked="f" strokeweight=".5pt">
                <v:textbox>
                  <w:txbxContent>
                    <w:p w14:paraId="55D2D5B6" w14:textId="77777777" w:rsidR="00D17212" w:rsidRPr="00621E5E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  <w:r w:rsidRPr="00621E5E">
                        <w:rPr>
                          <w:rFonts w:ascii="Arial" w:hAnsi="Arial" w:cs="Arial"/>
                          <w:b/>
                          <w:bCs/>
                          <w:color w:val="F2F2F2"/>
                          <w:sz w:val="21"/>
                          <w:szCs w:val="21"/>
                        </w:rPr>
                        <w:t>Lorem Ipsum</w:t>
                      </w:r>
                      <w:r w:rsidRPr="00621E5E"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145D89E0" w14:textId="77777777" w:rsidR="00D17212" w:rsidRPr="00621E5E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F9135A3" wp14:editId="730FCC76">
            <wp:extent cx="7556500" cy="10680700"/>
            <wp:effectExtent l="0" t="0" r="0" b="0"/>
            <wp:docPr id="2" name="Imagen 2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magen que contiene Icon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1E5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09CFAE" wp14:editId="6EFD535F">
                <wp:simplePos x="0" y="0"/>
                <wp:positionH relativeFrom="column">
                  <wp:posOffset>2005330</wp:posOffset>
                </wp:positionH>
                <wp:positionV relativeFrom="paragraph">
                  <wp:posOffset>10345420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2C2C8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9CFAE" id="Cuadro de texto 4" o:spid="_x0000_s1031" type="#_x0000_t202" style="position:absolute;margin-left:157.9pt;margin-top:814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" filled="f" stroked="f" strokeweight=".5pt">
                <v:textbox>
                  <w:txbxContent>
                    <w:p w14:paraId="3692C2C8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AB"/>
    <w:rsid w:val="001144AB"/>
    <w:rsid w:val="002704D1"/>
    <w:rsid w:val="002A624E"/>
    <w:rsid w:val="00394DFA"/>
    <w:rsid w:val="003A4A60"/>
    <w:rsid w:val="005D350F"/>
    <w:rsid w:val="00621E5E"/>
    <w:rsid w:val="00651CA7"/>
    <w:rsid w:val="0067343F"/>
    <w:rsid w:val="006F1E51"/>
    <w:rsid w:val="008A3BE9"/>
    <w:rsid w:val="009C2653"/>
    <w:rsid w:val="00A04FA9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6872"/>
  <w15:chartTrackingRefBased/>
  <w15:docId w15:val="{F6327276-EF41-3141-BF6B-C705D7EC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fonso/Desktop/Portada-Guerra-Civi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Portada-Guerra-Civil.dotx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1</cp:revision>
  <dcterms:created xsi:type="dcterms:W3CDTF">2021-04-10T10:03:00Z</dcterms:created>
  <dcterms:modified xsi:type="dcterms:W3CDTF">2021-04-10T10:07:00Z</dcterms:modified>
</cp:coreProperties>
</file>