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3278FE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125314</wp:posOffset>
                </wp:positionH>
                <wp:positionV relativeFrom="paragraph">
                  <wp:posOffset>10278110</wp:posOffset>
                </wp:positionV>
                <wp:extent cx="3436620" cy="300355"/>
                <wp:effectExtent l="0" t="0" r="0" b="0"/>
                <wp:wrapNone/>
                <wp:docPr id="3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36620" cy="30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3278FE" w:rsidRDefault="00DB2A81" w:rsidP="00DB2A81">
                            <w:pPr>
                              <w:jc w:val="right"/>
                              <w:rPr>
                                <w:rFonts w:ascii="Avenir Book" w:eastAsia="Times New Roman" w:hAnsi="Avenir Book"/>
                                <w:b/>
                                <w:color w:val="44546A"/>
                                <w:spacing w:val="160"/>
                                <w:sz w:val="12"/>
                                <w:szCs w:val="12"/>
                                <w:lang w:val="en-US" w:eastAsia="es-ES_tradnl"/>
                              </w:rPr>
                            </w:pPr>
                            <w:r w:rsidRPr="003278FE">
                              <w:rPr>
                                <w:rFonts w:ascii="Avenir Book" w:eastAsia="Times New Roman" w:hAnsi="Avenir Book"/>
                                <w:b/>
                                <w:color w:val="44546A"/>
                                <w:spacing w:val="160"/>
                                <w:sz w:val="12"/>
                                <w:szCs w:val="12"/>
                                <w:lang w:val="en-US" w:eastAsia="es-ES_tradnl"/>
                              </w:rPr>
                              <w:t>DESCARGARPORTADAS.COM</w:t>
                            </w:r>
                          </w:p>
                          <w:p w:rsidR="003278FE" w:rsidRDefault="003278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margin-left:9.85pt;margin-top:809.3pt;width:270.6pt;height:23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" filled="f" stroked="f" strokeweight=".5pt">
                <v:textbox>
                  <w:txbxContent>
                    <w:p w:rsidR="00DB2A81" w:rsidRPr="003278FE" w:rsidRDefault="00DB2A81" w:rsidP="00DB2A81">
                      <w:pPr>
                        <w:jc w:val="right"/>
                        <w:rPr>
                          <w:rFonts w:ascii="Avenir Book" w:eastAsia="Times New Roman" w:hAnsi="Avenir Book"/>
                          <w:b/>
                          <w:color w:val="44546A"/>
                          <w:spacing w:val="160"/>
                          <w:sz w:val="12"/>
                          <w:szCs w:val="12"/>
                          <w:lang w:val="en-US" w:eastAsia="es-ES_tradnl"/>
                        </w:rPr>
                      </w:pPr>
                      <w:r w:rsidRPr="003278FE">
                        <w:rPr>
                          <w:rFonts w:ascii="Avenir Book" w:eastAsia="Times New Roman" w:hAnsi="Avenir Book"/>
                          <w:b/>
                          <w:color w:val="44546A"/>
                          <w:spacing w:val="160"/>
                          <w:sz w:val="12"/>
                          <w:szCs w:val="12"/>
                          <w:lang w:val="en-US" w:eastAsia="es-ES_tradnl"/>
                        </w:rPr>
                        <w:t>DESCARGARPORTADAS.COM</w:t>
                      </w:r>
                    </w:p>
                    <w:p w:rsidR="003278FE" w:rsidRDefault="003278F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220717</wp:posOffset>
                </wp:positionH>
                <wp:positionV relativeFrom="paragraph">
                  <wp:posOffset>3783724</wp:posOffset>
                </wp:positionV>
                <wp:extent cx="2112580" cy="3121573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2580" cy="31215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3278FE" w:rsidRDefault="00DB2A81" w:rsidP="003278FE">
                            <w:pPr>
                              <w:jc w:val="both"/>
                              <w:rPr>
                                <w:rFonts w:ascii="Times New Roman" w:eastAsia="Times New Roman" w:hAnsi="Times New Roman"/>
                                <w:color w:val="FFFFFF" w:themeColor="background1"/>
                                <w:sz w:val="32"/>
                                <w:lang w:val="en-US" w:eastAsia="es-ES_tradnl"/>
                              </w:rPr>
                            </w:pPr>
                            <w:r w:rsidRPr="003278FE">
                              <w:rPr>
                                <w:rFonts w:ascii="Times New Roman" w:eastAsia="Times New Roman" w:hAnsi="Times New Roman"/>
                                <w:color w:val="FFFFFF" w:themeColor="background1"/>
                                <w:sz w:val="32"/>
                                <w:lang w:val="en-US" w:eastAsia="es-ES_tradnl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27" type="#_x0000_t202" style="position:absolute;margin-left:17.4pt;margin-top:297.95pt;width:166.35pt;height:245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" filled="f" stroked="f" strokeweight=".5pt">
                <v:textbox>
                  <w:txbxContent>
                    <w:p w:rsidR="00DB2A81" w:rsidRPr="003278FE" w:rsidRDefault="00DB2A81" w:rsidP="003278FE">
                      <w:pPr>
                        <w:jc w:val="both"/>
                        <w:rPr>
                          <w:rFonts w:ascii="Times New Roman" w:eastAsia="Times New Roman" w:hAnsi="Times New Roman"/>
                          <w:color w:val="FFFFFF" w:themeColor="background1"/>
                          <w:sz w:val="32"/>
                          <w:lang w:val="en-US" w:eastAsia="es-ES_tradnl"/>
                        </w:rPr>
                      </w:pPr>
                      <w:r w:rsidRPr="003278FE">
                        <w:rPr>
                          <w:rFonts w:ascii="Times New Roman" w:eastAsia="Times New Roman" w:hAnsi="Times New Roman"/>
                          <w:color w:val="FFFFFF" w:themeColor="background1"/>
                          <w:sz w:val="32"/>
                          <w:lang w:val="en-US" w:eastAsia="es-ES_tradnl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456149</wp:posOffset>
                </wp:positionH>
                <wp:positionV relativeFrom="paragraph">
                  <wp:posOffset>2288540</wp:posOffset>
                </wp:positionV>
                <wp:extent cx="3429000" cy="330200"/>
                <wp:effectExtent l="0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0" cy="33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DB2A81" w:rsidRDefault="00DB2A81" w:rsidP="00DB2A81">
                            <w:pPr>
                              <w:rPr>
                                <w:rFonts w:ascii="Times New Roman" w:eastAsia="Times New Roman" w:hAnsi="Times New Roman"/>
                                <w:lang w:val="en-US" w:eastAsia="es-ES_tradnl"/>
                              </w:rPr>
                            </w:pP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DB2A81">
                              <w:rPr>
                                <w:rFonts w:ascii="Times New Roman" w:eastAsia="Times New Roman" w:hAnsi="Times New Roman"/>
                                <w:sz w:val="36"/>
                                <w:lang w:val="en-US" w:eastAsia="es-ES_tradnl"/>
                              </w:rPr>
                              <w:t xml:space="preserve"> </w:t>
                            </w: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</w:p>
                          <w:p w:rsidR="00DB2A81" w:rsidRPr="00DB2A81" w:rsidRDefault="00DB2A81">
                            <w:pPr>
                              <w:rPr>
                                <w:rFonts w:ascii="Times New Roman" w:eastAsia="Times New Roman" w:hAnsi="Times New Roman"/>
                                <w:sz w:val="36"/>
                                <w:lang w:val="en-US" w:eastAsia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28" type="#_x0000_t202" style="position:absolute;margin-left:35.9pt;margin-top:180.2pt;width:270pt;height:2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" filled="f" stroked="f" strokeweight=".5pt">
                <v:textbox>
                  <w:txbxContent>
                    <w:p w:rsidR="00DB2A81" w:rsidRPr="00DB2A81" w:rsidRDefault="00DB2A81" w:rsidP="00DB2A81">
                      <w:pPr>
                        <w:rPr>
                          <w:rFonts w:ascii="Times New Roman" w:eastAsia="Times New Roman" w:hAnsi="Times New Roman"/>
                          <w:lang w:val="en-US" w:eastAsia="es-ES_tradnl"/>
                        </w:rPr>
                      </w:pP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DB2A81">
                        <w:rPr>
                          <w:rFonts w:ascii="Times New Roman" w:eastAsia="Times New Roman" w:hAnsi="Times New Roman"/>
                          <w:sz w:val="36"/>
                          <w:lang w:val="en-US" w:eastAsia="es-ES_tradnl"/>
                        </w:rPr>
                        <w:t xml:space="preserve"> </w:t>
                      </w: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</w:p>
                    <w:p w:rsidR="00DB2A81" w:rsidRPr="00DB2A81" w:rsidRDefault="00DB2A81">
                      <w:pPr>
                        <w:rPr>
                          <w:rFonts w:ascii="Times New Roman" w:eastAsia="Times New Roman" w:hAnsi="Times New Roman"/>
                          <w:sz w:val="36"/>
                          <w:lang w:val="en-US" w:eastAsia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5536674</wp:posOffset>
                </wp:positionH>
                <wp:positionV relativeFrom="paragraph">
                  <wp:posOffset>515620</wp:posOffset>
                </wp:positionV>
                <wp:extent cx="2235200" cy="965200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5200" cy="96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162C8" w:rsidRPr="00B162C8" w:rsidRDefault="00B162C8">
                            <w:pPr>
                              <w:rPr>
                                <w:rFonts w:ascii="Avenir Roman" w:hAnsi="Avenir Roman" w:cs="Ayuthaya"/>
                                <w:color w:val="595959"/>
                                <w:sz w:val="120"/>
                                <w:szCs w:val="120"/>
                              </w:rPr>
                            </w:pPr>
                            <w:r w:rsidRPr="00B162C8">
                              <w:rPr>
                                <w:rFonts w:ascii="Avenir Roman" w:hAnsi="Avenir Roman" w:cs="Ayuthaya"/>
                                <w:color w:val="595959"/>
                                <w:sz w:val="120"/>
                                <w:szCs w:val="120"/>
                              </w:rPr>
                              <w:t>2021</w:t>
                            </w:r>
                          </w:p>
                          <w:p w:rsidR="00B162C8" w:rsidRPr="00B162C8" w:rsidRDefault="00B162C8">
                            <w:pPr>
                              <w:rPr>
                                <w:rFonts w:ascii="Avenir Roman" w:hAnsi="Avenir Roman" w:cs="Ayuthaya"/>
                                <w:color w:val="595959"/>
                                <w:sz w:val="120"/>
                                <w:szCs w:val="1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9" type="#_x0000_t202" style="position:absolute;margin-left:435.95pt;margin-top:40.6pt;width:176pt;height:7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" filled="f" stroked="f" strokeweight=".5pt">
                <v:textbox>
                  <w:txbxContent>
                    <w:p w:rsidR="00B162C8" w:rsidRPr="00B162C8" w:rsidRDefault="00B162C8">
                      <w:pPr>
                        <w:rPr>
                          <w:rFonts w:ascii="Avenir Roman" w:hAnsi="Avenir Roman" w:cs="Ayuthaya"/>
                          <w:color w:val="595959"/>
                          <w:sz w:val="120"/>
                          <w:szCs w:val="120"/>
                        </w:rPr>
                      </w:pPr>
                      <w:r w:rsidRPr="00B162C8">
                        <w:rPr>
                          <w:rFonts w:ascii="Avenir Roman" w:hAnsi="Avenir Roman" w:cs="Ayuthaya"/>
                          <w:color w:val="595959"/>
                          <w:sz w:val="120"/>
                          <w:szCs w:val="120"/>
                        </w:rPr>
                        <w:t>2021</w:t>
                      </w:r>
                    </w:p>
                    <w:p w:rsidR="00B162C8" w:rsidRPr="00B162C8" w:rsidRDefault="00B162C8">
                      <w:pPr>
                        <w:rPr>
                          <w:rFonts w:ascii="Avenir Roman" w:hAnsi="Avenir Roman" w:cs="Ayuthaya"/>
                          <w:color w:val="595959"/>
                          <w:sz w:val="120"/>
                          <w:szCs w:val="1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220345</wp:posOffset>
                </wp:positionH>
                <wp:positionV relativeFrom="paragraph">
                  <wp:posOffset>1102776</wp:posOffset>
                </wp:positionV>
                <wp:extent cx="3436883" cy="1193800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36883" cy="1193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0C41" w:rsidRPr="003278FE" w:rsidRDefault="003278FE">
                            <w:pPr>
                              <w:rPr>
                                <w:b/>
                                <w:sz w:val="160"/>
                                <w:szCs w:val="110"/>
                              </w:rPr>
                            </w:pPr>
                            <w:r w:rsidRPr="003278FE">
                              <w:rPr>
                                <w:rFonts w:ascii="Avenir Light" w:hAnsi="Avenir Light" w:cs="Calibri Light"/>
                                <w:b/>
                                <w:sz w:val="160"/>
                                <w:szCs w:val="110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30" type="#_x0000_t202" style="position:absolute;margin-left:17.35pt;margin-top:86.85pt;width:270.6pt;height:9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" filled="f" stroked="f" strokeweight=".5pt">
                <v:textbox>
                  <w:txbxContent>
                    <w:p w:rsidR="00DC0C41" w:rsidRPr="003278FE" w:rsidRDefault="003278FE">
                      <w:pPr>
                        <w:rPr>
                          <w:b/>
                          <w:sz w:val="160"/>
                          <w:szCs w:val="110"/>
                        </w:rPr>
                      </w:pPr>
                      <w:r w:rsidRPr="003278FE">
                        <w:rPr>
                          <w:rFonts w:ascii="Avenir Light" w:hAnsi="Avenir Light" w:cs="Calibri Light"/>
                          <w:b/>
                          <w:sz w:val="160"/>
                          <w:szCs w:val="110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693114</wp:posOffset>
                </wp:positionV>
                <wp:extent cx="2617076" cy="788276"/>
                <wp:effectExtent l="0" t="0" r="0" b="0"/>
                <wp:wrapNone/>
                <wp:docPr id="1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7076" cy="7882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0C41" w:rsidRPr="003278FE" w:rsidRDefault="003278FE">
                            <w:pPr>
                              <w:rPr>
                                <w:sz w:val="44"/>
                                <w:szCs w:val="50"/>
                              </w:rPr>
                            </w:pPr>
                            <w:r w:rsidRPr="003278FE">
                              <w:rPr>
                                <w:rFonts w:ascii="Avenir Light" w:hAnsi="Avenir Light" w:cs="Calibri Light"/>
                                <w:sz w:val="72"/>
                                <w:szCs w:val="110"/>
                              </w:rPr>
                              <w:t>BOOK'S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1" type="#_x0000_t202" style="position:absolute;margin-left:17.25pt;margin-top:54.6pt;width:206.05pt;height:62.0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" filled="f" stroked="f" strokeweight=".5pt">
                <v:textbox>
                  <w:txbxContent>
                    <w:p w:rsidR="00DC0C41" w:rsidRPr="003278FE" w:rsidRDefault="003278FE">
                      <w:pPr>
                        <w:rPr>
                          <w:sz w:val="44"/>
                          <w:szCs w:val="50"/>
                        </w:rPr>
                      </w:pPr>
                      <w:r w:rsidRPr="003278FE">
                        <w:rPr>
                          <w:rFonts w:ascii="Avenir Light" w:hAnsi="Avenir Light" w:cs="Calibri Light"/>
                          <w:sz w:val="72"/>
                          <w:szCs w:val="110"/>
                        </w:rPr>
                        <w:t>BOOK'S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934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RTADA naranja - 2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DC0C41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41"/>
    <w:rsid w:val="001B0E0B"/>
    <w:rsid w:val="003278FE"/>
    <w:rsid w:val="003C4A65"/>
    <w:rsid w:val="004F6B7D"/>
    <w:rsid w:val="00511B5D"/>
    <w:rsid w:val="005B4A3F"/>
    <w:rsid w:val="005B5596"/>
    <w:rsid w:val="006843F3"/>
    <w:rsid w:val="006A34B3"/>
    <w:rsid w:val="006A378D"/>
    <w:rsid w:val="006D513F"/>
    <w:rsid w:val="00776A9A"/>
    <w:rsid w:val="007D6D5A"/>
    <w:rsid w:val="00800C9D"/>
    <w:rsid w:val="008D1120"/>
    <w:rsid w:val="00B162C8"/>
    <w:rsid w:val="00C45BD0"/>
    <w:rsid w:val="00D0622C"/>
    <w:rsid w:val="00D7606D"/>
    <w:rsid w:val="00DA6843"/>
    <w:rsid w:val="00DB2A81"/>
    <w:rsid w:val="00DC0C41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5914"/>
  <w15:chartTrackingRefBased/>
  <w15:docId w15:val="{0D418B01-11DA-E142-A73A-F30D7B60C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character" w:styleId="Textoennegrita">
    <w:name w:val="Strong"/>
    <w:uiPriority w:val="22"/>
    <w:qFormat/>
    <w:rsid w:val="00DB2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1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Doc1.docx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2019-03-14T11:40:00Z</dcterms:created>
  <dcterms:modified xsi:type="dcterms:W3CDTF">2019-03-14T11:40:00Z</dcterms:modified>
</cp:coreProperties>
</file>