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EE9A0" w14:textId="5338C57B" w:rsidR="00EA5A84" w:rsidRDefault="008E29BE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E88FB64" wp14:editId="193EA9CD">
                <wp:simplePos x="0" y="0"/>
                <wp:positionH relativeFrom="column">
                  <wp:posOffset>488315</wp:posOffset>
                </wp:positionH>
                <wp:positionV relativeFrom="paragraph">
                  <wp:posOffset>440208</wp:posOffset>
                </wp:positionV>
                <wp:extent cx="5103145" cy="1545021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3145" cy="15450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037C8" w14:textId="77777777" w:rsidR="00D17212" w:rsidRPr="00B70344" w:rsidRDefault="00EE7F79">
                            <w:pPr>
                              <w:rPr>
                                <w:rFonts w:ascii="Algerian" w:hAnsi="Algerian"/>
                                <w:color w:val="682C2C"/>
                                <w:sz w:val="28"/>
                                <w:szCs w:val="28"/>
                                <w14:textFill>
                                  <w14:solidFill>
                                    <w14:srgbClr w14:val="682C2C">
                                      <w14:lumMod w14:val="8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B70344">
                              <w:rPr>
                                <w:rFonts w:ascii="Algerian" w:eastAsia="Arial Unicode MS" w:hAnsi="Algerian" w:cs="Arial Unicode MS"/>
                                <w:b/>
                                <w:bCs/>
                                <w:color w:val="682C2C"/>
                                <w:sz w:val="160"/>
                                <w:szCs w:val="160"/>
                                <w14:textFill>
                                  <w14:solidFill>
                                    <w14:srgbClr w14:val="682C2C">
                                      <w14:lumMod w14:val="85000"/>
                                    </w14:srgbClr>
                                  </w14:solidFill>
                                </w14:textFill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8FB64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38.45pt;margin-top:34.65pt;width:401.8pt;height:121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" filled="f" stroked="f" strokeweight=".5pt">
                <v:textbox>
                  <w:txbxContent>
                    <w:p w14:paraId="477037C8" w14:textId="77777777" w:rsidR="00D17212" w:rsidRPr="00B70344" w:rsidRDefault="00EE7F79">
                      <w:pPr>
                        <w:rPr>
                          <w:rFonts w:ascii="Algerian" w:hAnsi="Algerian"/>
                          <w:color w:val="682C2C"/>
                          <w:sz w:val="28"/>
                          <w:szCs w:val="28"/>
                          <w14:textFill>
                            <w14:solidFill>
                              <w14:srgbClr w14:val="682C2C">
                                <w14:lumMod w14:val="85000"/>
                              </w14:srgbClr>
                            </w14:solidFill>
                          </w14:textFill>
                        </w:rPr>
                      </w:pPr>
                      <w:r w:rsidRPr="00B70344">
                        <w:rPr>
                          <w:rFonts w:ascii="Algerian" w:eastAsia="Arial Unicode MS" w:hAnsi="Algerian" w:cs="Arial Unicode MS"/>
                          <w:b/>
                          <w:bCs/>
                          <w:color w:val="682C2C"/>
                          <w:sz w:val="160"/>
                          <w:szCs w:val="160"/>
                          <w14:textFill>
                            <w14:solidFill>
                              <w14:srgbClr w14:val="682C2C">
                                <w14:lumMod w14:val="85000"/>
                              </w14:srgbClr>
                            </w14:solidFill>
                          </w14:textFill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D49E1E" wp14:editId="2F46E90E">
                <wp:simplePos x="0" y="0"/>
                <wp:positionH relativeFrom="column">
                  <wp:posOffset>1134001</wp:posOffset>
                </wp:positionH>
                <wp:positionV relativeFrom="paragraph">
                  <wp:posOffset>3182620</wp:posOffset>
                </wp:positionV>
                <wp:extent cx="5895909" cy="425669"/>
                <wp:effectExtent l="0" t="0" r="0" b="0"/>
                <wp:wrapNone/>
                <wp:docPr id="16" name="Cuadro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5909" cy="4256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B8C9A6" w14:textId="0772AF0E" w:rsidR="008E29BE" w:rsidRPr="007C75F5" w:rsidRDefault="008E29BE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</w:t>
                            </w:r>
                          </w:p>
                          <w:p w14:paraId="451CC73C" w14:textId="77777777" w:rsidR="008E29BE" w:rsidRPr="007C75F5" w:rsidRDefault="008E29BE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49E1E" id="Cuadro de texto 16" o:spid="_x0000_s1027" type="#_x0000_t202" style="position:absolute;margin-left:89.3pt;margin-top:250.6pt;width:464.25pt;height:3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" filled="f" stroked="f" strokeweight=".5pt">
                <v:textbox>
                  <w:txbxContent>
                    <w:p w14:paraId="4DB8C9A6" w14:textId="0772AF0E" w:rsidR="008E29BE" w:rsidRPr="007C75F5" w:rsidRDefault="008E29BE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</w:t>
                      </w:r>
                    </w:p>
                    <w:p w14:paraId="451CC73C" w14:textId="77777777" w:rsidR="008E29BE" w:rsidRPr="007C75F5" w:rsidRDefault="008E29BE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0057A34" wp14:editId="2D8CCA74">
                <wp:simplePos x="0" y="0"/>
                <wp:positionH relativeFrom="column">
                  <wp:posOffset>914400</wp:posOffset>
                </wp:positionH>
                <wp:positionV relativeFrom="paragraph">
                  <wp:posOffset>2065283</wp:posOffset>
                </wp:positionV>
                <wp:extent cx="6400165" cy="1040524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0165" cy="10405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0BEFD" w14:textId="68FF005A" w:rsidR="00D17212" w:rsidRPr="00B70344" w:rsidRDefault="00B70344">
                            <w:pPr>
                              <w:rPr>
                                <w:rFonts w:ascii="Baskerville" w:hAnsi="Baskerville"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B70344">
                              <w:rPr>
                                <w:rFonts w:ascii="Baskerville" w:hAnsi="Baskerville" w:cs="Arial Hebrew Scholar Light"/>
                                <w:color w:val="FF0000"/>
                                <w:sz w:val="144"/>
                                <w:szCs w:val="144"/>
                              </w:rPr>
                              <w:t>EDAD MEDIA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57A34" id="Cuadro de texto 2" o:spid="_x0000_s1028" type="#_x0000_t202" style="position:absolute;margin-left:1in;margin-top:162.6pt;width:503.95pt;height:81.9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" filled="f" stroked="f" strokeweight=".5pt">
                <v:textbox>
                  <w:txbxContent>
                    <w:p w14:paraId="0EB0BEFD" w14:textId="68FF005A" w:rsidR="00D17212" w:rsidRPr="00B70344" w:rsidRDefault="00B70344">
                      <w:pPr>
                        <w:rPr>
                          <w:rFonts w:ascii="Baskerville" w:hAnsi="Baskerville"/>
                          <w:color w:val="FF0000"/>
                          <w:sz w:val="144"/>
                          <w:szCs w:val="144"/>
                        </w:rPr>
                      </w:pPr>
                      <w:r w:rsidRPr="00B70344">
                        <w:rPr>
                          <w:rFonts w:ascii="Baskerville" w:hAnsi="Baskerville" w:cs="Arial Hebrew Scholar Light"/>
                          <w:color w:val="FF0000"/>
                          <w:sz w:val="144"/>
                          <w:szCs w:val="144"/>
                        </w:rPr>
                        <w:t>EDAD MEDIA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AB2C00" wp14:editId="553774A5">
                <wp:simplePos x="0" y="0"/>
                <wp:positionH relativeFrom="column">
                  <wp:posOffset>795020</wp:posOffset>
                </wp:positionH>
                <wp:positionV relativeFrom="paragraph">
                  <wp:posOffset>3105478</wp:posOffset>
                </wp:positionV>
                <wp:extent cx="6069330" cy="0"/>
                <wp:effectExtent l="0" t="0" r="13970" b="12700"/>
                <wp:wrapNone/>
                <wp:docPr id="15" name="Conector rec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6933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682C2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995C22" id="Conector recto 15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6pt,244.55pt" to="540.5pt,244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" strokecolor="#682c2c" strokeweight=".5pt">
                <v:stroke joinstyle="miter"/>
              </v:line>
            </w:pict>
          </mc:Fallback>
        </mc:AlternateContent>
      </w:r>
      <w:r w:rsidR="00B703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64C9FB" wp14:editId="5AF33B0B">
                <wp:simplePos x="0" y="0"/>
                <wp:positionH relativeFrom="column">
                  <wp:posOffset>804040</wp:posOffset>
                </wp:positionH>
                <wp:positionV relativeFrom="paragraph">
                  <wp:posOffset>2191341</wp:posOffset>
                </wp:positionV>
                <wp:extent cx="6069725" cy="66"/>
                <wp:effectExtent l="0" t="0" r="13970" b="1270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69725" cy="66"/>
                        </a:xfrm>
                        <a:prstGeom prst="line">
                          <a:avLst/>
                        </a:prstGeom>
                        <a:ln>
                          <a:solidFill>
                            <a:srgbClr val="682C2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0BDC01" id="Conector recto 1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72.55pt" to="541.25pt,172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" strokecolor="#682c2c" strokeweight=".5pt">
                <v:stroke joinstyle="miter"/>
              </v:line>
            </w:pict>
          </mc:Fallback>
        </mc:AlternateContent>
      </w:r>
      <w:r w:rsidR="00B7034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B9D9CC" wp14:editId="3EE8BA0C">
                <wp:simplePos x="0" y="0"/>
                <wp:positionH relativeFrom="column">
                  <wp:posOffset>152159</wp:posOffset>
                </wp:positionH>
                <wp:positionV relativeFrom="paragraph">
                  <wp:posOffset>9312275</wp:posOffset>
                </wp:positionV>
                <wp:extent cx="2206625" cy="899160"/>
                <wp:effectExtent l="0" t="0" r="0" b="0"/>
                <wp:wrapNone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6625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4E150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3B748D62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9D9CC" id="Cuadro de texto 11" o:spid="_x0000_s1029" type="#_x0000_t202" style="position:absolute;margin-left:12pt;margin-top:733.25pt;width:173.75pt;height:70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" filled="f" stroked="f" strokeweight=".5pt">
                <v:textbox>
                  <w:txbxContent>
                    <w:p w14:paraId="46F4E150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3B748D62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03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AC60CF" wp14:editId="5413C7B2">
                <wp:simplePos x="0" y="0"/>
                <wp:positionH relativeFrom="column">
                  <wp:posOffset>2458019</wp:posOffset>
                </wp:positionH>
                <wp:positionV relativeFrom="paragraph">
                  <wp:posOffset>9317355</wp:posOffset>
                </wp:positionV>
                <wp:extent cx="2207172" cy="89916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7172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F6329D" w14:textId="77777777" w:rsidR="00D17212" w:rsidRPr="007C75F5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0A006F4E" w14:textId="77777777" w:rsidR="00D17212" w:rsidRPr="007C75F5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C60CF" id="Cuadro de texto 6" o:spid="_x0000_s1030" type="#_x0000_t202" style="position:absolute;margin-left:193.55pt;margin-top:733.65pt;width:173.8pt;height:70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" filled="f" stroked="f" strokeweight=".5pt">
                <v:textbox>
                  <w:txbxContent>
                    <w:p w14:paraId="12F6329D" w14:textId="77777777" w:rsidR="00D17212" w:rsidRPr="007C75F5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0A006F4E" w14:textId="77777777" w:rsidR="00D17212" w:rsidRPr="007C75F5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034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777655" wp14:editId="70EBF9A3">
                <wp:simplePos x="0" y="0"/>
                <wp:positionH relativeFrom="column">
                  <wp:posOffset>4909054</wp:posOffset>
                </wp:positionH>
                <wp:positionV relativeFrom="paragraph">
                  <wp:posOffset>9312844</wp:posOffset>
                </wp:positionV>
                <wp:extent cx="2207172" cy="899160"/>
                <wp:effectExtent l="0" t="0" r="0" b="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7172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4F6262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1F7E2192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77655" id="Cuadro de texto 10" o:spid="_x0000_s1031" type="#_x0000_t202" style="position:absolute;margin-left:386.55pt;margin-top:733.3pt;width:173.8pt;height:70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" filled="f" stroked="f" strokeweight=".5pt">
                <v:textbox>
                  <w:txbxContent>
                    <w:p w14:paraId="2B4F6262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1F7E2192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0344">
        <w:rPr>
          <w:noProof/>
        </w:rPr>
        <w:drawing>
          <wp:inline distT="0" distB="0" distL="0" distR="0" wp14:anchorId="51E30CE2" wp14:editId="4C1757D5">
            <wp:extent cx="7556500" cy="106807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1E5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B3A03B" wp14:editId="5C940CBF">
                <wp:simplePos x="0" y="0"/>
                <wp:positionH relativeFrom="column">
                  <wp:posOffset>2005330</wp:posOffset>
                </wp:positionH>
                <wp:positionV relativeFrom="paragraph">
                  <wp:posOffset>10345420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AFA45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A03B" id="Cuadro de texto 4" o:spid="_x0000_s1032" type="#_x0000_t202" style="position:absolute;margin-left:157.9pt;margin-top:814.6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wp+i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Ox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" filled="f" stroked="f" strokeweight=".5pt">
                <v:textbox>
                  <w:txbxContent>
                    <w:p w14:paraId="2FFAFA45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4D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">
    <w:altName w:val="Baskerville"/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Arial Hebrew Scholar Light">
    <w:altName w:val="Arial He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venir Light">
    <w:altName w:val="Avenir L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F5"/>
    <w:rsid w:val="002704D1"/>
    <w:rsid w:val="002A624E"/>
    <w:rsid w:val="00342F56"/>
    <w:rsid w:val="003602FE"/>
    <w:rsid w:val="00394DFA"/>
    <w:rsid w:val="003A4A60"/>
    <w:rsid w:val="005D350F"/>
    <w:rsid w:val="00621E5E"/>
    <w:rsid w:val="00651CA7"/>
    <w:rsid w:val="0067343F"/>
    <w:rsid w:val="006F1E51"/>
    <w:rsid w:val="007C75F5"/>
    <w:rsid w:val="008A3BE9"/>
    <w:rsid w:val="008E29BE"/>
    <w:rsid w:val="009C2653"/>
    <w:rsid w:val="00A04FA9"/>
    <w:rsid w:val="00B70344"/>
    <w:rsid w:val="00C250A2"/>
    <w:rsid w:val="00D1721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C5B4"/>
  <w15:chartTrackingRefBased/>
  <w15:docId w15:val="{3DF89075-60B6-8245-AC35-26BAA343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Porta-Edad-Media.docx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2021-04-07T17:45:00Z</dcterms:created>
  <dcterms:modified xsi:type="dcterms:W3CDTF">2021-04-07T17:45:00Z</dcterms:modified>
</cp:coreProperties>
</file>