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9EE9A0" w14:textId="254ECB35" w:rsidR="00EA5A84" w:rsidRDefault="00F401D8"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00057A34" wp14:editId="3778C321">
                <wp:simplePos x="0" y="0"/>
                <wp:positionH relativeFrom="column">
                  <wp:posOffset>893445</wp:posOffset>
                </wp:positionH>
                <wp:positionV relativeFrom="paragraph">
                  <wp:posOffset>7388116</wp:posOffset>
                </wp:positionV>
                <wp:extent cx="6210300" cy="803910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10300" cy="803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B0BEFD" w14:textId="508655C1" w:rsidR="00D17212" w:rsidRPr="00F401D8" w:rsidRDefault="00F401D8" w:rsidP="00F401D8">
                            <w:pPr>
                              <w:rPr>
                                <w:rFonts w:ascii="Baskerville" w:hAnsi="Baskerville"/>
                                <w:color w:val="F2D59B"/>
                                <w:sz w:val="110"/>
                                <w:szCs w:val="110"/>
                              </w:rPr>
                            </w:pPr>
                            <w:r w:rsidRPr="00F401D8">
                              <w:rPr>
                                <w:rFonts w:ascii="Baskerville" w:hAnsi="Baskerville" w:cs="Arial Hebrew Scholar Light"/>
                                <w:color w:val="F2D59B"/>
                                <w:sz w:val="110"/>
                                <w:szCs w:val="110"/>
                              </w:rPr>
                              <w:t>CULTURA MAYA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057A34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70.35pt;margin-top:581.75pt;width:489pt;height:63.3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" filled="f" stroked="f" strokeweight=".5pt">
                <v:textbox>
                  <w:txbxContent>
                    <w:p w14:paraId="0EB0BEFD" w14:textId="508655C1" w:rsidR="00D17212" w:rsidRPr="00F401D8" w:rsidRDefault="00F401D8" w:rsidP="00F401D8">
                      <w:pPr>
                        <w:rPr>
                          <w:rFonts w:ascii="Baskerville" w:hAnsi="Baskerville"/>
                          <w:color w:val="F2D59B"/>
                          <w:sz w:val="110"/>
                          <w:szCs w:val="110"/>
                        </w:rPr>
                      </w:pPr>
                      <w:r w:rsidRPr="00F401D8">
                        <w:rPr>
                          <w:rFonts w:ascii="Baskerville" w:hAnsi="Baskerville" w:cs="Arial Hebrew Scholar Light"/>
                          <w:color w:val="F2D59B"/>
                          <w:sz w:val="110"/>
                          <w:szCs w:val="110"/>
                        </w:rPr>
                        <w:t>CULTURA MAYA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DD49E1E" wp14:editId="15FBD558">
                <wp:simplePos x="0" y="0"/>
                <wp:positionH relativeFrom="column">
                  <wp:posOffset>1211952</wp:posOffset>
                </wp:positionH>
                <wp:positionV relativeFrom="paragraph">
                  <wp:posOffset>644371</wp:posOffset>
                </wp:positionV>
                <wp:extent cx="5895909" cy="425669"/>
                <wp:effectExtent l="0" t="0" r="0" b="0"/>
                <wp:wrapNone/>
                <wp:docPr id="16" name="Cuadro de texto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95909" cy="4256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DB8C9A6" w14:textId="0772AF0E" w:rsidR="008E29BE" w:rsidRPr="007C75F5" w:rsidRDefault="008E29BE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</w:t>
                            </w:r>
                          </w:p>
                          <w:p w14:paraId="451CC73C" w14:textId="77777777" w:rsidR="008E29BE" w:rsidRPr="007C75F5" w:rsidRDefault="008E29BE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49E1E" id="Cuadro de texto 16" o:spid="_x0000_s1027" type="#_x0000_t202" style="position:absolute;margin-left:95.45pt;margin-top:50.75pt;width:464.25pt;height:33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" filled="f" stroked="f" strokeweight=".5pt">
                <v:textbox>
                  <w:txbxContent>
                    <w:p w14:paraId="4DB8C9A6" w14:textId="0772AF0E" w:rsidR="008E29BE" w:rsidRPr="007C75F5" w:rsidRDefault="008E29BE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</w:t>
                      </w:r>
                    </w:p>
                    <w:p w14:paraId="451CC73C" w14:textId="77777777" w:rsidR="008E29BE" w:rsidRPr="007C75F5" w:rsidRDefault="008E29BE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6B3A03B" wp14:editId="40FCF6B8">
                <wp:simplePos x="0" y="0"/>
                <wp:positionH relativeFrom="column">
                  <wp:posOffset>2005330</wp:posOffset>
                </wp:positionH>
                <wp:positionV relativeFrom="paragraph">
                  <wp:posOffset>10437386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FAFA45" w14:textId="77777777" w:rsidR="00D17212" w:rsidRPr="00F401D8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22A7D7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F401D8">
                              <w:rPr>
                                <w:rFonts w:ascii="Avenir Light" w:hAnsi="Avenir Light" w:cs="Arial Hebrew Scholar Light"/>
                                <w:color w:val="22A7D7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3A03B" id="Cuadro de texto 4" o:spid="_x0000_s1028" type="#_x0000_t202" style="position:absolute;margin-left:157.9pt;margin-top:821.85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" filled="f" stroked="f" strokeweight=".5pt">
                <v:textbox>
                  <w:txbxContent>
                    <w:p w14:paraId="2FFAFA45" w14:textId="77777777" w:rsidR="00D17212" w:rsidRPr="00F401D8" w:rsidRDefault="00D17212" w:rsidP="00D17212">
                      <w:pPr>
                        <w:rPr>
                          <w:rFonts w:ascii="Avenir Light" w:hAnsi="Avenir Light" w:cs="Arial Hebrew Scholar Light"/>
                          <w:color w:val="22A7D7"/>
                          <w:spacing w:val="100"/>
                          <w:sz w:val="16"/>
                          <w:szCs w:val="16"/>
                        </w:rPr>
                      </w:pPr>
                      <w:r w:rsidRPr="00F401D8">
                        <w:rPr>
                          <w:rFonts w:ascii="Avenir Light" w:hAnsi="Avenir Light" w:cs="Arial Hebrew Scholar Light"/>
                          <w:color w:val="22A7D7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78DEAAC" wp14:editId="4AC98344">
                <wp:simplePos x="0" y="0"/>
                <wp:positionH relativeFrom="column">
                  <wp:posOffset>3845757</wp:posOffset>
                </wp:positionH>
                <wp:positionV relativeFrom="paragraph">
                  <wp:posOffset>9411970</wp:posOffset>
                </wp:positionV>
                <wp:extent cx="3563007" cy="899160"/>
                <wp:effectExtent l="0" t="0" r="0" b="0"/>
                <wp:wrapNone/>
                <wp:docPr id="19" name="Cuadro de texto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63007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C5E302" w14:textId="77777777" w:rsidR="00F401D8" w:rsidRPr="007C75F5" w:rsidRDefault="00F401D8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44A2BD09" w14:textId="77777777" w:rsidR="00F401D8" w:rsidRPr="007C75F5" w:rsidRDefault="00F401D8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8DEAAC" id="Cuadro de texto 19" o:spid="_x0000_s1029" type="#_x0000_t202" style="position:absolute;margin-left:302.8pt;margin-top:741.1pt;width:280.55pt;height:70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" filled="f" stroked="f" strokeweight=".5pt">
                <v:textbox>
                  <w:txbxContent>
                    <w:p w14:paraId="6AC5E302" w14:textId="77777777" w:rsidR="00F401D8" w:rsidRPr="007C75F5" w:rsidRDefault="00F401D8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44A2BD09" w14:textId="77777777" w:rsidR="00F401D8" w:rsidRPr="007C75F5" w:rsidRDefault="00F401D8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B9D9CC" wp14:editId="5AD67377">
                <wp:simplePos x="0" y="0"/>
                <wp:positionH relativeFrom="column">
                  <wp:posOffset>157655</wp:posOffset>
                </wp:positionH>
                <wp:positionV relativeFrom="paragraph">
                  <wp:posOffset>9443545</wp:posOffset>
                </wp:positionV>
                <wp:extent cx="3689131" cy="899160"/>
                <wp:effectExtent l="0" t="0" r="0" b="0"/>
                <wp:wrapNone/>
                <wp:docPr id="11" name="Cuadro de texto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89131" cy="899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6F4E150" w14:textId="77777777" w:rsidR="00B70344" w:rsidRPr="007C75F5" w:rsidRDefault="00B70344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  <w:r w:rsidRPr="007C75F5">
                              <w:rPr>
                                <w:rFonts w:ascii="Arial" w:hAnsi="Arial" w:cs="Arial"/>
                                <w:b/>
                                <w:bCs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7C75F5"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3B748D62" w14:textId="77777777" w:rsidR="00B70344" w:rsidRPr="007C75F5" w:rsidRDefault="00B70344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806000" w:themeColor="accent4" w:themeShade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B9D9CC" id="Cuadro de texto 11" o:spid="_x0000_s1030" type="#_x0000_t202" style="position:absolute;margin-left:12.4pt;margin-top:743.6pt;width:290.5pt;height:70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" filled="f" stroked="f" strokeweight=".5pt">
                <v:textbox>
                  <w:txbxContent>
                    <w:p w14:paraId="46F4E150" w14:textId="77777777" w:rsidR="00B70344" w:rsidRPr="007C75F5" w:rsidRDefault="00B70344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  <w:r w:rsidRPr="007C75F5">
                        <w:rPr>
                          <w:rFonts w:ascii="Arial" w:hAnsi="Arial" w:cs="Arial"/>
                          <w:b/>
                          <w:bCs/>
                          <w:color w:val="806000" w:themeColor="accent4" w:themeShade="80"/>
                          <w:sz w:val="21"/>
                          <w:szCs w:val="21"/>
                        </w:rPr>
                        <w:t>Lorem Ipsum</w:t>
                      </w:r>
                      <w:r w:rsidRPr="007C75F5"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3B748D62" w14:textId="77777777" w:rsidR="00B70344" w:rsidRPr="007C75F5" w:rsidRDefault="00B70344" w:rsidP="00D17212">
                      <w:pPr>
                        <w:jc w:val="both"/>
                        <w:rPr>
                          <w:rFonts w:ascii="Arial" w:hAnsi="Arial" w:cs="Arial"/>
                          <w:color w:val="806000" w:themeColor="accent4" w:themeShade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E88FB64" wp14:editId="3A18C658">
                <wp:simplePos x="0" y="0"/>
                <wp:positionH relativeFrom="column">
                  <wp:posOffset>1339456</wp:posOffset>
                </wp:positionH>
                <wp:positionV relativeFrom="paragraph">
                  <wp:posOffset>6163945</wp:posOffset>
                </wp:positionV>
                <wp:extent cx="5103145" cy="1087821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03145" cy="108782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7037C8" w14:textId="77777777" w:rsidR="00D17212" w:rsidRPr="00F401D8" w:rsidRDefault="00EE7F79">
                            <w:pPr>
                              <w:rPr>
                                <w:rFonts w:ascii="Al Tarikh" w:hAnsi="Al Tarikh" w:cs="Al Tarikh" w:hint="cs"/>
                                <w:color w:val="22A7D7"/>
                                <w:sz w:val="28"/>
                                <w:szCs w:val="28"/>
                              </w:rPr>
                            </w:pPr>
                            <w:r w:rsidRPr="00F401D8">
                              <w:rPr>
                                <w:rFonts w:ascii="Al Tarikh" w:eastAsia="Arial Unicode MS" w:hAnsi="Al Tarikh" w:cs="Al Tarikh" w:hint="cs"/>
                                <w:b/>
                                <w:bCs/>
                                <w:color w:val="22A7D7"/>
                                <w:sz w:val="160"/>
                                <w:szCs w:val="16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FB64" id="Cuadro de texto 3" o:spid="_x0000_s1031" type="#_x0000_t202" style="position:absolute;margin-left:105.45pt;margin-top:485.35pt;width:401.8pt;height:85.6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" filled="f" stroked="f" strokeweight=".5pt">
                <v:textbox>
                  <w:txbxContent>
                    <w:p w14:paraId="477037C8" w14:textId="77777777" w:rsidR="00D17212" w:rsidRPr="00F401D8" w:rsidRDefault="00EE7F79">
                      <w:pPr>
                        <w:rPr>
                          <w:rFonts w:ascii="Al Tarikh" w:hAnsi="Al Tarikh" w:cs="Al Tarikh" w:hint="cs"/>
                          <w:color w:val="22A7D7"/>
                          <w:sz w:val="28"/>
                          <w:szCs w:val="28"/>
                        </w:rPr>
                      </w:pPr>
                      <w:r w:rsidRPr="00F401D8">
                        <w:rPr>
                          <w:rFonts w:ascii="Al Tarikh" w:eastAsia="Arial Unicode MS" w:hAnsi="Al Tarikh" w:cs="Al Tarikh" w:hint="cs"/>
                          <w:b/>
                          <w:bCs/>
                          <w:color w:val="22A7D7"/>
                          <w:sz w:val="160"/>
                          <w:szCs w:val="16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 w:rsidR="0014074E">
        <w:rPr>
          <w:noProof/>
        </w:rPr>
        <w:drawing>
          <wp:anchor distT="0" distB="0" distL="114300" distR="114300" simplePos="0" relativeHeight="251693056" behindDoc="1" locked="0" layoutInCell="1" allowOverlap="1" wp14:anchorId="7A88BC4C" wp14:editId="7EB526AE">
            <wp:simplePos x="0" y="0"/>
            <wp:positionH relativeFrom="column">
              <wp:posOffset>0</wp:posOffset>
            </wp:positionH>
            <wp:positionV relativeFrom="paragraph">
              <wp:posOffset>-15766</wp:posOffset>
            </wp:positionV>
            <wp:extent cx="7556500" cy="10782760"/>
            <wp:effectExtent l="0" t="0" r="0" b="0"/>
            <wp:wrapNone/>
            <wp:docPr id="18" name="Imagen 18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n 18" descr="Diagrama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467" cy="10784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skerville">
    <w:altName w:val="Baskerville"/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Arial Hebrew Scholar Light">
    <w:altName w:val="Arial He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altName w:val="Avenir L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l Tarikh">
    <w:altName w:val="Al Tarikh"/>
    <w:panose1 w:val="00000400000000000000"/>
    <w:charset w:val="B2"/>
    <w:family w:val="auto"/>
    <w:pitch w:val="variable"/>
    <w:sig w:usb0="00002003" w:usb1="00000000" w:usb2="00000000" w:usb3="00000000" w:csb0="0000004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5F5"/>
    <w:rsid w:val="0014074E"/>
    <w:rsid w:val="002704D1"/>
    <w:rsid w:val="002A624E"/>
    <w:rsid w:val="00342F56"/>
    <w:rsid w:val="003602FE"/>
    <w:rsid w:val="00394DFA"/>
    <w:rsid w:val="003A4A60"/>
    <w:rsid w:val="005D350F"/>
    <w:rsid w:val="00621E5E"/>
    <w:rsid w:val="00651CA7"/>
    <w:rsid w:val="0067343F"/>
    <w:rsid w:val="006F1E51"/>
    <w:rsid w:val="007C75F5"/>
    <w:rsid w:val="008A3BE9"/>
    <w:rsid w:val="008E29BE"/>
    <w:rsid w:val="009C2653"/>
    <w:rsid w:val="00A04FA9"/>
    <w:rsid w:val="00B70344"/>
    <w:rsid w:val="00C250A2"/>
    <w:rsid w:val="00D17212"/>
    <w:rsid w:val="00EA2AC8"/>
    <w:rsid w:val="00EA5A84"/>
    <w:rsid w:val="00EE7F79"/>
    <w:rsid w:val="00F401D8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4C5B4"/>
  <w15:chartTrackingRefBased/>
  <w15:docId w15:val="{232E1901-D6A6-EF4C-ACDB-996F6F5C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Portada-Cultura-Maya.docx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2021-04-07T18:08:00Z</dcterms:created>
  <dcterms:modified xsi:type="dcterms:W3CDTF">2021-04-07T18:08:00Z</dcterms:modified>
</cp:coreProperties>
</file>