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EE9A0" w14:textId="674F7638" w:rsidR="00EA5A84" w:rsidRDefault="007C75F5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B6D965" wp14:editId="3CA1851A">
                <wp:simplePos x="0" y="0"/>
                <wp:positionH relativeFrom="column">
                  <wp:posOffset>2774140</wp:posOffset>
                </wp:positionH>
                <wp:positionV relativeFrom="paragraph">
                  <wp:posOffset>9521869</wp:posOffset>
                </wp:positionV>
                <wp:extent cx="2175641" cy="45720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5641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A8F028" w14:textId="7952C217" w:rsidR="007C75F5" w:rsidRPr="007C75F5" w:rsidRDefault="007C75F5">
                            <w:pPr>
                              <w:rPr>
                                <w:rFonts w:ascii="Papyrus" w:hAnsi="Papyrus"/>
                                <w:color w:val="F2D59B"/>
                                <w:sz w:val="11"/>
                                <w:szCs w:val="11"/>
                              </w:rPr>
                            </w:pPr>
                            <w:r w:rsidRPr="007C75F5">
                              <w:rPr>
                                <w:rFonts w:ascii="Papyrus" w:eastAsia="Arial Unicode MS" w:hAnsi="Papyrus" w:cs="Arial Unicode MS"/>
                                <w:b/>
                                <w:bCs/>
                                <w:color w:val="F2D59B"/>
                                <w:sz w:val="36"/>
                                <w:szCs w:val="36"/>
                              </w:rPr>
                              <w:t>753 a.C. - 476 d.C.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6D96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18.45pt;margin-top:749.75pt;width:171.3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" filled="f" stroked="f" strokeweight=".5pt">
                <v:textbox>
                  <w:txbxContent>
                    <w:p w14:paraId="7FA8F028" w14:textId="7952C217" w:rsidR="007C75F5" w:rsidRPr="007C75F5" w:rsidRDefault="007C75F5">
                      <w:pPr>
                        <w:rPr>
                          <w:rFonts w:ascii="Papyrus" w:hAnsi="Papyrus"/>
                          <w:color w:val="F2D59B"/>
                          <w:sz w:val="11"/>
                          <w:szCs w:val="11"/>
                        </w:rPr>
                      </w:pPr>
                      <w:r w:rsidRPr="007C75F5">
                        <w:rPr>
                          <w:rFonts w:ascii="Papyrus" w:eastAsia="Arial Unicode MS" w:hAnsi="Papyrus" w:cs="Arial Unicode MS"/>
                          <w:b/>
                          <w:bCs/>
                          <w:color w:val="F2D59B"/>
                          <w:sz w:val="36"/>
                          <w:szCs w:val="36"/>
                        </w:rPr>
                        <w:t>753 a.C. - 476 d.C.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FF3E3A" wp14:editId="1636B5D0">
                <wp:simplePos x="0" y="0"/>
                <wp:positionH relativeFrom="column">
                  <wp:posOffset>344805</wp:posOffset>
                </wp:positionH>
                <wp:positionV relativeFrom="paragraph">
                  <wp:posOffset>7059186</wp:posOffset>
                </wp:positionV>
                <wp:extent cx="1339828" cy="378372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9828" cy="3783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EDEF4" w14:textId="18923429" w:rsidR="00D17212" w:rsidRPr="007C75F5" w:rsidRDefault="007C75F5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36"/>
                                <w:szCs w:val="36"/>
                              </w:rPr>
                              <w:t>Resumen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F3E3A" id="Cuadro de texto 5" o:spid="_x0000_s1027" type="#_x0000_t202" style="position:absolute;margin-left:27.15pt;margin-top:555.85pt;width:105.5pt;height:2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" filled="f" stroked="f" strokeweight=".5pt">
                <v:textbox>
                  <w:txbxContent>
                    <w:p w14:paraId="5F0EDEF4" w14:textId="18923429" w:rsidR="00D17212" w:rsidRPr="007C75F5" w:rsidRDefault="007C75F5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11"/>
                          <w:szCs w:val="11"/>
                        </w:rPr>
                      </w:pPr>
                      <w:r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36"/>
                          <w:szCs w:val="36"/>
                        </w:rPr>
                        <w:t>Resumen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0057A34" wp14:editId="51D5FAFA">
                <wp:simplePos x="0" y="0"/>
                <wp:positionH relativeFrom="column">
                  <wp:posOffset>2001761</wp:posOffset>
                </wp:positionH>
                <wp:positionV relativeFrom="paragraph">
                  <wp:posOffset>1607404</wp:posOffset>
                </wp:positionV>
                <wp:extent cx="5155543" cy="1229995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55543" cy="1229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0BEFD" w14:textId="77777777" w:rsidR="00D17212" w:rsidRPr="007C75F5" w:rsidRDefault="00EE7F79">
                            <w:pPr>
                              <w:rPr>
                                <w:rFonts w:ascii="Papyrus" w:hAnsi="Papyrus"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7C75F5">
                              <w:rPr>
                                <w:rFonts w:ascii="Papyrus" w:hAnsi="Papyrus" w:cs="Arial Hebrew Scholar Light"/>
                                <w:color w:val="FF0000"/>
                                <w:sz w:val="144"/>
                                <w:szCs w:val="144"/>
                              </w:rPr>
                              <w:t>HISTORIA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57A34" id="_x0000_s1028" type="#_x0000_t202" style="position:absolute;margin-left:157.6pt;margin-top:126.55pt;width:405.95pt;height:96.8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" filled="f" stroked="f" strokeweight=".5pt">
                <v:textbox>
                  <w:txbxContent>
                    <w:p w14:paraId="0EB0BEFD" w14:textId="77777777" w:rsidR="00D17212" w:rsidRPr="007C75F5" w:rsidRDefault="00EE7F79">
                      <w:pPr>
                        <w:rPr>
                          <w:rFonts w:ascii="Papyrus" w:hAnsi="Papyrus"/>
                          <w:color w:val="FF0000"/>
                          <w:sz w:val="144"/>
                          <w:szCs w:val="144"/>
                        </w:rPr>
                      </w:pPr>
                      <w:r w:rsidRPr="007C75F5">
                        <w:rPr>
                          <w:rFonts w:ascii="Papyrus" w:hAnsi="Papyrus" w:cs="Arial Hebrew Scholar Light"/>
                          <w:color w:val="FF0000"/>
                          <w:sz w:val="144"/>
                          <w:szCs w:val="144"/>
                        </w:rPr>
                        <w:t>HISTORIA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88FB64" wp14:editId="7B0A7331">
                <wp:simplePos x="0" y="0"/>
                <wp:positionH relativeFrom="column">
                  <wp:posOffset>488600</wp:posOffset>
                </wp:positionH>
                <wp:positionV relativeFrom="paragraph">
                  <wp:posOffset>582886</wp:posOffset>
                </wp:positionV>
                <wp:extent cx="4760595" cy="102489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0595" cy="1024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37C8" w14:textId="77777777" w:rsidR="00D17212" w:rsidRPr="00A04FA9" w:rsidRDefault="00EE7F79">
                            <w:pPr>
                              <w:rPr>
                                <w:color w:val="682C2C"/>
                                <w14:textFill>
                                  <w14:solidFill>
                                    <w14:srgbClr w14:val="682C2C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04FA9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682C2C"/>
                                <w:sz w:val="144"/>
                                <w:szCs w:val="144"/>
                                <w14:textFill>
                                  <w14:solidFill>
                                    <w14:srgbClr w14:val="682C2C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FB64" id="Cuadro de texto 3" o:spid="_x0000_s1029" type="#_x0000_t202" style="position:absolute;margin-left:38.45pt;margin-top:45.9pt;width:374.85pt;height:80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" filled="f" stroked="f" strokeweight=".5pt">
                <v:textbox>
                  <w:txbxContent>
                    <w:p w14:paraId="477037C8" w14:textId="77777777" w:rsidR="00D17212" w:rsidRPr="00A04FA9" w:rsidRDefault="00EE7F79">
                      <w:pPr>
                        <w:rPr>
                          <w:color w:val="682C2C"/>
                          <w14:textFill>
                            <w14:solidFill>
                              <w14:srgbClr w14:val="682C2C">
                                <w14:lumMod w14:val="85000"/>
                              </w14:srgbClr>
                            </w14:solidFill>
                          </w14:textFill>
                        </w:rPr>
                      </w:pPr>
                      <w:r w:rsidRPr="00A04FA9">
                        <w:rPr>
                          <w:rFonts w:ascii="Corbel" w:eastAsia="Arial Unicode MS" w:hAnsi="Corbel" w:cs="Arial Unicode MS"/>
                          <w:b/>
                          <w:bCs/>
                          <w:color w:val="682C2C"/>
                          <w:sz w:val="144"/>
                          <w:szCs w:val="144"/>
                          <w14:textFill>
                            <w14:solidFill>
                              <w14:srgbClr w14:val="682C2C">
                                <w14:lumMod w14:val="85000"/>
                              </w14:srgbClr>
                            </w14:solidFill>
                          </w14:textFill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AC60CF" wp14:editId="5FD08642">
                <wp:simplePos x="0" y="0"/>
                <wp:positionH relativeFrom="column">
                  <wp:posOffset>345440</wp:posOffset>
                </wp:positionH>
                <wp:positionV relativeFrom="paragraph">
                  <wp:posOffset>7315222</wp:posOffset>
                </wp:positionV>
                <wp:extent cx="2207172" cy="89916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7172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6329D" w14:textId="77777777" w:rsidR="00D17212" w:rsidRPr="007C75F5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0A006F4E" w14:textId="77777777" w:rsidR="00D17212" w:rsidRPr="007C75F5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60CF" id="Cuadro de texto 6" o:spid="_x0000_s1030" type="#_x0000_t202" style="position:absolute;margin-left:27.2pt;margin-top:8in;width:173.8pt;height:70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" filled="f" stroked="f" strokeweight=".5pt">
                <v:textbox>
                  <w:txbxContent>
                    <w:p w14:paraId="12F6329D" w14:textId="77777777" w:rsidR="00D17212" w:rsidRPr="007C75F5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0A006F4E" w14:textId="77777777" w:rsidR="00D17212" w:rsidRPr="007C75F5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E7554FF" wp14:editId="46E1B99C">
                <wp:simplePos x="0" y="0"/>
                <wp:positionH relativeFrom="column">
                  <wp:posOffset>1308385</wp:posOffset>
                </wp:positionH>
                <wp:positionV relativeFrom="paragraph">
                  <wp:posOffset>8544889</wp:posOffset>
                </wp:positionV>
                <wp:extent cx="5360276" cy="882869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60276" cy="8828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6F5DC0" w14:textId="77777777" w:rsidR="00D17212" w:rsidRPr="007C75F5" w:rsidRDefault="00A04FA9">
                            <w:pPr>
                              <w:rPr>
                                <w:rFonts w:ascii="Papyrus" w:hAnsi="Papyrus"/>
                                <w:color w:val="F2D59B"/>
                                <w:sz w:val="96"/>
                                <w:szCs w:val="96"/>
                              </w:rPr>
                            </w:pPr>
                            <w:r w:rsidRPr="007C75F5">
                              <w:rPr>
                                <w:rFonts w:ascii="Papyrus" w:hAnsi="Papyrus"/>
                                <w:color w:val="F2D59B"/>
                                <w:sz w:val="96"/>
                                <w:szCs w:val="96"/>
                              </w:rPr>
                              <w:t>ANTIGUA ROMA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554FF" id="Cuadro de texto 7" o:spid="_x0000_s1031" type="#_x0000_t202" style="position:absolute;margin-left:103pt;margin-top:672.85pt;width:422.05pt;height:6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" filled="f" stroked="f" strokeweight=".5pt">
                <v:textbox>
                  <w:txbxContent>
                    <w:p w14:paraId="5F6F5DC0" w14:textId="77777777" w:rsidR="00D17212" w:rsidRPr="007C75F5" w:rsidRDefault="00A04FA9">
                      <w:pPr>
                        <w:rPr>
                          <w:rFonts w:ascii="Papyrus" w:hAnsi="Papyrus"/>
                          <w:color w:val="F2D59B"/>
                          <w:sz w:val="96"/>
                          <w:szCs w:val="96"/>
                        </w:rPr>
                      </w:pPr>
                      <w:r w:rsidRPr="007C75F5">
                        <w:rPr>
                          <w:rFonts w:ascii="Papyrus" w:hAnsi="Papyrus"/>
                          <w:color w:val="F2D59B"/>
                          <w:sz w:val="96"/>
                          <w:szCs w:val="96"/>
                        </w:rPr>
                        <w:t>ANTIGUA ROMA</w:t>
                      </w:r>
                    </w:p>
                  </w:txbxContent>
                </v:textbox>
              </v:shape>
            </w:pict>
          </mc:Fallback>
        </mc:AlternateContent>
      </w:r>
      <w:r w:rsidR="00A04FA9">
        <w:rPr>
          <w:noProof/>
        </w:rPr>
        <w:drawing>
          <wp:inline distT="0" distB="0" distL="0" distR="0" wp14:anchorId="09A1564B" wp14:editId="0D782F1A">
            <wp:extent cx="7556500" cy="10680700"/>
            <wp:effectExtent l="0" t="0" r="0" b="0"/>
            <wp:docPr id="9" name="Imagen 9" descr="Un 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Un dibujo de una persona&#10;&#10;Descripción generada automáticamente con confianza media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1E5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B3A03B" wp14:editId="0A79B9AE">
                <wp:simplePos x="0" y="0"/>
                <wp:positionH relativeFrom="column">
                  <wp:posOffset>2005330</wp:posOffset>
                </wp:positionH>
                <wp:positionV relativeFrom="paragraph">
                  <wp:posOffset>10345420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AFA45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A03B" id="Cuadro de texto 4" o:spid="_x0000_s1032" type="#_x0000_t202" style="position:absolute;margin-left:157.9pt;margin-top:814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wp+i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Ox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" filled="f" stroked="f" strokeweight=".5pt">
                <v:textbox>
                  <w:txbxContent>
                    <w:p w14:paraId="2FFAFA45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altName w:val="Papyrus"/>
    <w:panose1 w:val="020B0602040200020303"/>
    <w:charset w:val="4D"/>
    <w:family w:val="swiss"/>
    <w:pitch w:val="variable"/>
    <w:sig w:usb0="A000007F" w:usb1="4000205B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Hebrew Scholar Light">
    <w:altName w:val="Arial He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altName w:val="Avenir L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F5"/>
    <w:rsid w:val="002704D1"/>
    <w:rsid w:val="002A624E"/>
    <w:rsid w:val="00394DFA"/>
    <w:rsid w:val="003A4A60"/>
    <w:rsid w:val="005D350F"/>
    <w:rsid w:val="00621E5E"/>
    <w:rsid w:val="00651CA7"/>
    <w:rsid w:val="0067343F"/>
    <w:rsid w:val="006F1E51"/>
    <w:rsid w:val="007C75F5"/>
    <w:rsid w:val="008A3BE9"/>
    <w:rsid w:val="009C2653"/>
    <w:rsid w:val="00A04FA9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C5B4"/>
  <w15:chartTrackingRefBased/>
  <w15:docId w15:val="{65D6FB69-F512-5144-80ED-F194EE2A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fonso/Desktop/Portada-Guerra-Civi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Portada-Guerra-Civil.dotx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1</cp:revision>
  <dcterms:created xsi:type="dcterms:W3CDTF">2021-04-07T17:30:00Z</dcterms:created>
  <dcterms:modified xsi:type="dcterms:W3CDTF">2021-04-07T17:36:00Z</dcterms:modified>
</cp:coreProperties>
</file>