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CFA54F" w14:textId="28E6932C" w:rsidR="00EA5A84" w:rsidRDefault="00714BA9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0A8D022" wp14:editId="751CA366">
                <wp:simplePos x="0" y="0"/>
                <wp:positionH relativeFrom="column">
                  <wp:posOffset>409049</wp:posOffset>
                </wp:positionH>
                <wp:positionV relativeFrom="paragraph">
                  <wp:posOffset>3578225</wp:posOffset>
                </wp:positionV>
                <wp:extent cx="4556234" cy="551793"/>
                <wp:effectExtent l="0" t="0" r="0" b="0"/>
                <wp:wrapNone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56234" cy="5517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9846F2" w14:textId="0675E281" w:rsidR="00714BA9" w:rsidRPr="00714BA9" w:rsidRDefault="00714BA9">
                            <w:pPr>
                              <w:rPr>
                                <w:rFonts w:ascii="Eras Medium ITC" w:hAnsi="Eras Medium ITC" w:cs="Arial Hebrew Scholar Light"/>
                                <w:sz w:val="44"/>
                                <w:szCs w:val="44"/>
                              </w:rPr>
                            </w:pPr>
                            <w:r w:rsidRPr="00714BA9">
                              <w:rPr>
                                <w:rFonts w:ascii="Eras Medium ITC" w:hAnsi="Eras Medium ITC" w:cs="Arial Hebrew Scholar Light"/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  <w:t>PORTADA PARA TRABAJO</w:t>
                            </w:r>
                            <w:r w:rsidRPr="00714BA9">
                              <w:rPr>
                                <w:rFonts w:ascii="Eras Medium ITC" w:hAnsi="Eras Medium ITC" w:cs="Arial Hebrew Scholar Light"/>
                                <w:sz w:val="44"/>
                                <w:szCs w:val="4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A8D022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2.2pt;margin-top:281.75pt;width:358.75pt;height:43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" filled="f" stroked="f" strokeweight=".5pt">
                <v:textbox>
                  <w:txbxContent>
                    <w:p w14:paraId="6C9846F2" w14:textId="0675E281" w:rsidR="00714BA9" w:rsidRPr="00714BA9" w:rsidRDefault="00714BA9">
                      <w:pPr>
                        <w:rPr>
                          <w:rFonts w:ascii="Eras Medium ITC" w:hAnsi="Eras Medium ITC" w:cs="Arial Hebrew Scholar Light"/>
                          <w:sz w:val="44"/>
                          <w:szCs w:val="44"/>
                        </w:rPr>
                      </w:pPr>
                      <w:r w:rsidRPr="00714BA9">
                        <w:rPr>
                          <w:rFonts w:ascii="Eras Medium ITC" w:hAnsi="Eras Medium ITC" w:cs="Arial Hebrew Scholar Light"/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  <w:t>PORTADA PARA TRABAJO</w:t>
                      </w:r>
                      <w:r w:rsidRPr="00714BA9">
                        <w:rPr>
                          <w:rFonts w:ascii="Eras Medium ITC" w:hAnsi="Eras Medium ITC" w:cs="Arial Hebrew Scholar Light"/>
                          <w:sz w:val="44"/>
                          <w:szCs w:val="44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77A106" wp14:editId="3C76B64D">
                <wp:simplePos x="0" y="0"/>
                <wp:positionH relativeFrom="column">
                  <wp:posOffset>1995170</wp:posOffset>
                </wp:positionH>
                <wp:positionV relativeFrom="paragraph">
                  <wp:posOffset>9225521</wp:posOffset>
                </wp:positionV>
                <wp:extent cx="1558636" cy="374073"/>
                <wp:effectExtent l="0" t="0" r="0" b="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58636" cy="3740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DE5C2E" w14:textId="77777777" w:rsidR="00D17212" w:rsidRPr="00714BA9" w:rsidRDefault="00EE7F79">
                            <w:pP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14BA9">
                              <w:rPr>
                                <w:rFonts w:ascii="Arial Narrow" w:eastAsia="Arial Unicode MS" w:hAnsi="Arial Narrow" w:cs="Arial Unicode MS"/>
                                <w:i/>
                                <w:iCs/>
                                <w:color w:val="FFFFFF" w:themeColor="background1"/>
                                <w:sz w:val="40"/>
                                <w:szCs w:val="40"/>
                              </w:rPr>
                              <w:t>AUTORES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7A106" id="Cuadro de texto 5" o:spid="_x0000_s1027" type="#_x0000_t202" style="position:absolute;margin-left:157.1pt;margin-top:726.4pt;width:122.75pt;height:29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" filled="f" stroked="f" strokeweight=".5pt">
                <v:textbox>
                  <w:txbxContent>
                    <w:p w14:paraId="08DE5C2E" w14:textId="77777777" w:rsidR="00D17212" w:rsidRPr="00714BA9" w:rsidRDefault="00EE7F79">
                      <w:pP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3"/>
                          <w:szCs w:val="13"/>
                        </w:rPr>
                      </w:pPr>
                      <w:r w:rsidRPr="00714BA9">
                        <w:rPr>
                          <w:rFonts w:ascii="Arial Narrow" w:eastAsia="Arial Unicode MS" w:hAnsi="Arial Narrow" w:cs="Arial Unicode MS"/>
                          <w:i/>
                          <w:iCs/>
                          <w:color w:val="FFFFFF" w:themeColor="background1"/>
                          <w:sz w:val="40"/>
                          <w:szCs w:val="40"/>
                        </w:rPr>
                        <w:t>AUTORES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98435E4" wp14:editId="4E32F833">
                <wp:simplePos x="0" y="0"/>
                <wp:positionH relativeFrom="column">
                  <wp:posOffset>3177540</wp:posOffset>
                </wp:positionH>
                <wp:positionV relativeFrom="paragraph">
                  <wp:posOffset>9085712</wp:posOffset>
                </wp:positionV>
                <wp:extent cx="3559175" cy="899160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9175" cy="899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63BEAB" w14:textId="77777777" w:rsidR="00D17212" w:rsidRPr="00714BA9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21"/>
                                <w:szCs w:val="21"/>
                              </w:rPr>
                            </w:pPr>
                            <w:r w:rsidRPr="00714BA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714BA9">
                              <w:rPr>
                                <w:rFonts w:ascii="Arial" w:hAnsi="Arial" w:cs="Arial"/>
                                <w:color w:val="FFFFFF" w:themeColor="background1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2D9673E6" w14:textId="77777777" w:rsidR="00D17212" w:rsidRPr="00714BA9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435E4" id="Cuadro de texto 6" o:spid="_x0000_s1028" type="#_x0000_t202" style="position:absolute;margin-left:250.2pt;margin-top:715.4pt;width:280.25pt;height:70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" filled="f" stroked="f" strokeweight=".5pt">
                <v:textbox>
                  <w:txbxContent>
                    <w:p w14:paraId="2063BEAB" w14:textId="77777777" w:rsidR="00D17212" w:rsidRPr="00714BA9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21"/>
                          <w:szCs w:val="21"/>
                        </w:rPr>
                      </w:pPr>
                      <w:r w:rsidRPr="00714BA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1"/>
                          <w:szCs w:val="21"/>
                        </w:rPr>
                        <w:t>Lorem Ipsum</w:t>
                      </w:r>
                      <w:r w:rsidRPr="00714BA9">
                        <w:rPr>
                          <w:rFonts w:ascii="Arial" w:hAnsi="Arial" w:cs="Arial"/>
                          <w:color w:val="FFFFFF" w:themeColor="background1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2D9673E6" w14:textId="77777777" w:rsidR="00D17212" w:rsidRPr="00714BA9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2262FE15" wp14:editId="740DC268">
                <wp:simplePos x="0" y="0"/>
                <wp:positionH relativeFrom="column">
                  <wp:posOffset>298362</wp:posOffset>
                </wp:positionH>
                <wp:positionV relativeFrom="paragraph">
                  <wp:posOffset>2143322</wp:posOffset>
                </wp:positionV>
                <wp:extent cx="5818505" cy="1702676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8505" cy="17026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B90AA1" w14:textId="26F0C608" w:rsidR="00D17212" w:rsidRPr="00714BA9" w:rsidRDefault="00714BA9">
                            <w:pPr>
                              <w:rPr>
                                <w:rFonts w:ascii="Eras Medium ITC" w:hAnsi="Eras Medium ITC"/>
                                <w:b/>
                                <w:bCs/>
                                <w:color w:val="4472C4" w:themeColor="accent1"/>
                                <w:sz w:val="220"/>
                                <w:szCs w:val="220"/>
                              </w:rPr>
                            </w:pPr>
                            <w:r w:rsidRPr="00714BA9">
                              <w:rPr>
                                <w:rFonts w:ascii="Eras Medium ITC" w:hAnsi="Eras Medium ITC" w:cs="Arial Hebrew Scholar Light"/>
                                <w:b/>
                                <w:bCs/>
                                <w:color w:val="4472C4" w:themeColor="accent1"/>
                                <w:sz w:val="220"/>
                                <w:szCs w:val="220"/>
                              </w:rPr>
                              <w:t>INGLÉS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2FE15" id="_x0000_s1029" type="#_x0000_t202" style="position:absolute;margin-left:23.5pt;margin-top:168.75pt;width:458.15pt;height:134.0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" filled="f" stroked="f" strokeweight=".5pt">
                <v:textbox>
                  <w:txbxContent>
                    <w:p w14:paraId="29B90AA1" w14:textId="26F0C608" w:rsidR="00D17212" w:rsidRPr="00714BA9" w:rsidRDefault="00714BA9">
                      <w:pPr>
                        <w:rPr>
                          <w:rFonts w:ascii="Eras Medium ITC" w:hAnsi="Eras Medium ITC"/>
                          <w:b/>
                          <w:bCs/>
                          <w:color w:val="4472C4" w:themeColor="accent1"/>
                          <w:sz w:val="220"/>
                          <w:szCs w:val="220"/>
                        </w:rPr>
                      </w:pPr>
                      <w:r w:rsidRPr="00714BA9">
                        <w:rPr>
                          <w:rFonts w:ascii="Eras Medium ITC" w:hAnsi="Eras Medium ITC" w:cs="Arial Hebrew Scholar Light"/>
                          <w:b/>
                          <w:bCs/>
                          <w:color w:val="4472C4" w:themeColor="accent1"/>
                          <w:sz w:val="220"/>
                          <w:szCs w:val="220"/>
                        </w:rPr>
                        <w:t>INGLÉS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50B22CB" wp14:editId="541F6D2D">
                <wp:simplePos x="0" y="0"/>
                <wp:positionH relativeFrom="column">
                  <wp:posOffset>376467</wp:posOffset>
                </wp:positionH>
                <wp:positionV relativeFrom="paragraph">
                  <wp:posOffset>1118563</wp:posOffset>
                </wp:positionV>
                <wp:extent cx="5340928" cy="1309255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40928" cy="13092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474E20" w14:textId="77777777" w:rsidR="00D17212" w:rsidRPr="00714BA9" w:rsidRDefault="00EE7F79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14BA9">
                              <w:rPr>
                                <w:rFonts w:ascii="Corbel" w:eastAsia="Arial Unicode MS" w:hAnsi="Corbel" w:cs="Arial Unicode MS"/>
                                <w:b/>
                                <w:bCs/>
                                <w:color w:val="FF0000"/>
                                <w:sz w:val="160"/>
                                <w:szCs w:val="160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B22CB" id="Cuadro de texto 3" o:spid="_x0000_s1030" type="#_x0000_t202" style="position:absolute;margin-left:29.65pt;margin-top:88.1pt;width:420.55pt;height:103.1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" filled="f" stroked="f" strokeweight=".5pt">
                <v:textbox>
                  <w:txbxContent>
                    <w:p w14:paraId="44474E20" w14:textId="77777777" w:rsidR="00D17212" w:rsidRPr="00714BA9" w:rsidRDefault="00EE7F79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714BA9">
                        <w:rPr>
                          <w:rFonts w:ascii="Corbel" w:eastAsia="Arial Unicode MS" w:hAnsi="Corbel" w:cs="Arial Unicode MS"/>
                          <w:b/>
                          <w:bCs/>
                          <w:color w:val="FF0000"/>
                          <w:sz w:val="160"/>
                          <w:szCs w:val="160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 w:rsidR="00C241D4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583B463" wp14:editId="640B4ED2">
                <wp:simplePos x="0" y="0"/>
                <wp:positionH relativeFrom="column">
                  <wp:posOffset>2005330</wp:posOffset>
                </wp:positionH>
                <wp:positionV relativeFrom="paragraph">
                  <wp:posOffset>10428259</wp:posOffset>
                </wp:positionV>
                <wp:extent cx="3589655" cy="42481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96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0A1FB0" w14:textId="77777777" w:rsidR="00D17212" w:rsidRPr="00C241D4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color w:val="000000" w:themeColor="text1"/>
                                <w:spacing w:val="100"/>
                                <w:sz w:val="16"/>
                                <w:szCs w:val="16"/>
                              </w:rPr>
                            </w:pPr>
                            <w:r w:rsidRPr="00C241D4">
                              <w:rPr>
                                <w:rFonts w:ascii="Avenir Light" w:hAnsi="Avenir Light" w:cs="Arial Hebrew Scholar Light"/>
                                <w:color w:val="000000" w:themeColor="text1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3B463" id="Cuadro de texto 4" o:spid="_x0000_s1028" type="#_x0000_t202" style="position:absolute;margin-left:157.9pt;margin-top:821.1pt;width:282.65pt;height:33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" filled="f" stroked="f" strokeweight=".5pt">
                <v:textbox>
                  <w:txbxContent>
                    <w:p w14:paraId="2E0A1FB0" w14:textId="77777777" w:rsidR="00D17212" w:rsidRPr="00C241D4" w:rsidRDefault="00D17212" w:rsidP="00D17212">
                      <w:pPr>
                        <w:rPr>
                          <w:rFonts w:ascii="Avenir Light" w:hAnsi="Avenir Light" w:cs="Arial Hebrew Scholar Light"/>
                          <w:color w:val="000000" w:themeColor="text1"/>
                          <w:spacing w:val="100"/>
                          <w:sz w:val="16"/>
                          <w:szCs w:val="16"/>
                        </w:rPr>
                      </w:pPr>
                      <w:r w:rsidRPr="00C241D4">
                        <w:rPr>
                          <w:rFonts w:ascii="Avenir Light" w:hAnsi="Avenir Light" w:cs="Arial Hebrew Scholar Light"/>
                          <w:color w:val="000000" w:themeColor="text1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63FF87B" wp14:editId="4D03DBAC">
            <wp:extent cx="7556500" cy="10680700"/>
            <wp:effectExtent l="0" t="0" r="0" b="0"/>
            <wp:docPr id="8" name="Imagen 8" descr="Imagen que contien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Imagen que contiene Texto&#10;&#10;Descripción generada automá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5A84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4D"/>
    <w:family w:val="swiss"/>
    <w:pitch w:val="variable"/>
    <w:sig w:usb0="00000003" w:usb1="00000000" w:usb2="00000000" w:usb3="00000000" w:csb0="00000001" w:csb1="00000000"/>
  </w:font>
  <w:font w:name="Arial Hebrew Scholar Light">
    <w:altName w:val="﷽﷽﷽﷽﷽﷽﷽﷽BREW SCHOLAR LIGHT"/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venir Light">
    <w:altName w:val="﷽﷽﷽﷽﷽﷽﷽﷽ight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1D4"/>
    <w:rsid w:val="002704D1"/>
    <w:rsid w:val="002A624E"/>
    <w:rsid w:val="00394DFA"/>
    <w:rsid w:val="003A1B3B"/>
    <w:rsid w:val="003A4A60"/>
    <w:rsid w:val="005D350F"/>
    <w:rsid w:val="00621E5E"/>
    <w:rsid w:val="00651CA7"/>
    <w:rsid w:val="0067343F"/>
    <w:rsid w:val="006F1E51"/>
    <w:rsid w:val="00714BA9"/>
    <w:rsid w:val="008A3BE9"/>
    <w:rsid w:val="009C2653"/>
    <w:rsid w:val="00A04FA9"/>
    <w:rsid w:val="00B2000D"/>
    <w:rsid w:val="00C241D4"/>
    <w:rsid w:val="00C250A2"/>
    <w:rsid w:val="00C3266D"/>
    <w:rsid w:val="00D17212"/>
    <w:rsid w:val="00E150E2"/>
    <w:rsid w:val="00EA2AC8"/>
    <w:rsid w:val="00EA5A84"/>
    <w:rsid w:val="00EE7F79"/>
    <w:rsid w:val="00F4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248B1"/>
  <w15:chartTrackingRefBased/>
  <w15:docId w15:val="{43E099E3-7E1F-7F4A-976D-8C4CDAA4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Portada-Ingles-Green.docx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365 Pro Plus</cp:lastModifiedBy>
  <cp:revision>2</cp:revision>
  <dcterms:created xsi:type="dcterms:W3CDTF">2021-05-15T09:08:00Z</dcterms:created>
  <dcterms:modified xsi:type="dcterms:W3CDTF">2021-05-15T09:08:00Z</dcterms:modified>
</cp:coreProperties>
</file>