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E5E7B" w14:textId="264CB1C6" w:rsidR="00EA5A84" w:rsidRDefault="007939C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09CFAE" wp14:editId="1D1A0A69">
                <wp:simplePos x="0" y="0"/>
                <wp:positionH relativeFrom="column">
                  <wp:posOffset>2021713</wp:posOffset>
                </wp:positionH>
                <wp:positionV relativeFrom="paragraph">
                  <wp:posOffset>154305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92C2C8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9CFAE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159.2pt;margin-top:12.15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" filled="f" stroked="f" strokeweight=".5pt">
                <v:textbox>
                  <w:txbxContent>
                    <w:p w14:paraId="3692C2C8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C910D" wp14:editId="6F342EEA">
                <wp:simplePos x="0" y="0"/>
                <wp:positionH relativeFrom="column">
                  <wp:posOffset>364617</wp:posOffset>
                </wp:positionH>
                <wp:positionV relativeFrom="paragraph">
                  <wp:posOffset>8415782</wp:posOffset>
                </wp:positionV>
                <wp:extent cx="1664208" cy="512064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208" cy="512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F1DB3" w14:textId="77777777" w:rsidR="00D17212" w:rsidRPr="009C39BA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15"/>
                                <w:szCs w:val="15"/>
                              </w:rPr>
                            </w:pPr>
                            <w:r w:rsidRPr="009C39BA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44"/>
                                <w:szCs w:val="44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910D" id="Cuadro de texto 5" o:spid="_x0000_s1027" type="#_x0000_t202" style="position:absolute;margin-left:28.7pt;margin-top:662.65pt;width:131.05pt;height:4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" filled="f" stroked="f" strokeweight=".5pt">
                <v:textbox>
                  <w:txbxContent>
                    <w:p w14:paraId="449F1DB3" w14:textId="77777777" w:rsidR="00D17212" w:rsidRPr="009C39BA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15"/>
                          <w:szCs w:val="15"/>
                        </w:rPr>
                      </w:pPr>
                      <w:r w:rsidRPr="009C39BA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44"/>
                          <w:szCs w:val="44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7C6482" wp14:editId="231B50C0">
                <wp:simplePos x="0" y="0"/>
                <wp:positionH relativeFrom="column">
                  <wp:posOffset>365760</wp:posOffset>
                </wp:positionH>
                <wp:positionV relativeFrom="paragraph">
                  <wp:posOffset>8741537</wp:posOffset>
                </wp:positionV>
                <wp:extent cx="2962656" cy="91440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656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2D5B6" w14:textId="13FB3493" w:rsidR="00D17212" w:rsidRPr="009C39B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9C39BA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9C39BA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271CA2DA" w14:textId="568B2205" w:rsidR="000544A2" w:rsidRPr="009C39BA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6B5BC1FD" w14:textId="77777777" w:rsidR="000544A2" w:rsidRPr="009C39BA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32A50138" w14:textId="77777777" w:rsidR="000544A2" w:rsidRPr="009C39BA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145D89E0" w14:textId="77777777" w:rsidR="00D17212" w:rsidRPr="009C39B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6482" id="Cuadro de texto 6" o:spid="_x0000_s1028" type="#_x0000_t202" style="position:absolute;margin-left:28.8pt;margin-top:688.3pt;width:233.3pt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" filled="f" stroked="f" strokeweight=".5pt">
                <v:textbox>
                  <w:txbxContent>
                    <w:p w14:paraId="55D2D5B6" w14:textId="13FB3493" w:rsidR="00D17212" w:rsidRPr="009C39B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9C39BA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9C39BA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271CA2DA" w14:textId="568B2205" w:rsidR="000544A2" w:rsidRPr="009C39BA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6B5BC1FD" w14:textId="77777777" w:rsidR="000544A2" w:rsidRPr="009C39BA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32A50138" w14:textId="77777777" w:rsidR="000544A2" w:rsidRPr="009C39BA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145D89E0" w14:textId="77777777" w:rsidR="00D17212" w:rsidRPr="009C39B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A98C2AD" wp14:editId="215E5AF0">
                <wp:simplePos x="0" y="0"/>
                <wp:positionH relativeFrom="column">
                  <wp:posOffset>1408049</wp:posOffset>
                </wp:positionH>
                <wp:positionV relativeFrom="paragraph">
                  <wp:posOffset>3657219</wp:posOffset>
                </wp:positionV>
                <wp:extent cx="5837428" cy="1170432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7428" cy="1170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9E73A" w14:textId="6A54852F" w:rsidR="00D17212" w:rsidRPr="007939CC" w:rsidRDefault="007939CC">
                            <w:pPr>
                              <w:rPr>
                                <w:b/>
                                <w:bCs/>
                                <w:color w:val="99C41F"/>
                                <w:sz w:val="144"/>
                                <w:szCs w:val="144"/>
                              </w:rPr>
                            </w:pPr>
                            <w:r w:rsidRPr="007939CC"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99C41F"/>
                                <w:sz w:val="144"/>
                                <w:szCs w:val="144"/>
                              </w:rPr>
                              <w:t>GEOMETRÍA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8C2AD" id="Cuadro de texto 2" o:spid="_x0000_s1029" type="#_x0000_t202" style="position:absolute;margin-left:110.85pt;margin-top:287.95pt;width:459.65pt;height:92.1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" filled="f" stroked="f" strokeweight=".5pt">
                <v:textbox>
                  <w:txbxContent>
                    <w:p w14:paraId="1DF9E73A" w14:textId="6A54852F" w:rsidR="00D17212" w:rsidRPr="007939CC" w:rsidRDefault="007939CC">
                      <w:pPr>
                        <w:rPr>
                          <w:b/>
                          <w:bCs/>
                          <w:color w:val="99C41F"/>
                          <w:sz w:val="144"/>
                          <w:szCs w:val="144"/>
                        </w:rPr>
                      </w:pPr>
                      <w:r w:rsidRPr="007939CC">
                        <w:rPr>
                          <w:rFonts w:ascii="Avenir Light" w:hAnsi="Avenir Light" w:cs="Arial Hebrew Scholar Light"/>
                          <w:b/>
                          <w:bCs/>
                          <w:color w:val="99C41F"/>
                          <w:sz w:val="144"/>
                          <w:szCs w:val="144"/>
                        </w:rPr>
                        <w:t>GEOMETRÍA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42CAAB0" wp14:editId="7A5D54E2">
                <wp:simplePos x="0" y="0"/>
                <wp:positionH relativeFrom="column">
                  <wp:posOffset>976630</wp:posOffset>
                </wp:positionH>
                <wp:positionV relativeFrom="paragraph">
                  <wp:posOffset>2521077</wp:posOffset>
                </wp:positionV>
                <wp:extent cx="5394960" cy="124333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1243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146A2" w14:textId="77777777" w:rsidR="00D17212" w:rsidRPr="008B4628" w:rsidRDefault="00EE7F79">
                            <w:pPr>
                              <w:rPr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 w:rsidRPr="008B4628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44546A" w:themeColor="text2"/>
                                <w:sz w:val="180"/>
                                <w:szCs w:val="18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AAB0" id="Cuadro de texto 3" o:spid="_x0000_s1030" type="#_x0000_t202" style="position:absolute;margin-left:76.9pt;margin-top:198.5pt;width:424.8pt;height:97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" filled="f" stroked="f" strokeweight=".5pt">
                <v:textbox>
                  <w:txbxContent>
                    <w:p w14:paraId="057146A2" w14:textId="77777777" w:rsidR="00D17212" w:rsidRPr="008B4628" w:rsidRDefault="00EE7F79">
                      <w:pPr>
                        <w:rPr>
                          <w:color w:val="44546A" w:themeColor="text2"/>
                          <w:sz w:val="32"/>
                          <w:szCs w:val="32"/>
                        </w:rPr>
                      </w:pPr>
                      <w:r w:rsidRPr="008B4628">
                        <w:rPr>
                          <w:rFonts w:ascii="Corbel" w:eastAsia="Arial Unicode MS" w:hAnsi="Corbel" w:cs="Arial Unicode MS"/>
                          <w:b/>
                          <w:bCs/>
                          <w:color w:val="44546A" w:themeColor="text2"/>
                          <w:sz w:val="180"/>
                          <w:szCs w:val="18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14B3F53" wp14:editId="12EC8AD5">
            <wp:extent cx="7556500" cy="10680700"/>
            <wp:effectExtent l="0" t="0" r="0" b="0"/>
            <wp:docPr id="14" name="Imagen 14" descr="For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Forma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4AB"/>
    <w:rsid w:val="000544A2"/>
    <w:rsid w:val="001144AB"/>
    <w:rsid w:val="002704D1"/>
    <w:rsid w:val="002A624E"/>
    <w:rsid w:val="00394DFA"/>
    <w:rsid w:val="003A4A60"/>
    <w:rsid w:val="00464A0D"/>
    <w:rsid w:val="005D350F"/>
    <w:rsid w:val="00621E5E"/>
    <w:rsid w:val="00651CA7"/>
    <w:rsid w:val="0067343F"/>
    <w:rsid w:val="006F1E51"/>
    <w:rsid w:val="007939CC"/>
    <w:rsid w:val="008A3BE9"/>
    <w:rsid w:val="008B4628"/>
    <w:rsid w:val="009C2653"/>
    <w:rsid w:val="009C34C2"/>
    <w:rsid w:val="009C39BA"/>
    <w:rsid w:val="00A04FA9"/>
    <w:rsid w:val="00BA39D9"/>
    <w:rsid w:val="00C250A2"/>
    <w:rsid w:val="00CD37BA"/>
    <w:rsid w:val="00D17212"/>
    <w:rsid w:val="00D976E7"/>
    <w:rsid w:val="00EA2AC8"/>
    <w:rsid w:val="00EA5A84"/>
    <w:rsid w:val="00EE7F79"/>
    <w:rsid w:val="00F02C31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6872"/>
  <w15:chartTrackingRefBased/>
  <w15:docId w15:val="{37D4499E-7AE8-D049-850B-A038617E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Portada-Geometria-2.docx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2021-04-10T10:34:00Z</dcterms:created>
  <dcterms:modified xsi:type="dcterms:W3CDTF">2021-04-10T10:34:00Z</dcterms:modified>
</cp:coreProperties>
</file>