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0062" w:rsidRDefault="0051630A">
      <w:bookmarkStart w:id="0" w:name="_GoBack"/>
      <w:bookmarkEnd w:id="0"/>
      <w:r>
        <w:rPr>
          <w:noProof/>
        </w:rPr>
        <w:pict w14:anchorId="5828EAB8"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6" o:spid="_x0000_s1030" type="#_x0000_t202" style="position:absolute;margin-left:13.65pt;margin-top:636.85pt;width:273.1pt;height:64.55pt;z-index: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" filled="f" stroked="f" strokeweight=".5pt">
            <v:textbox>
              <w:txbxContent>
                <w:p w:rsidR="004E7745" w:rsidRPr="007A13D2" w:rsidRDefault="004E7745" w:rsidP="004E7745">
                  <w:pPr>
                    <w:jc w:val="both"/>
                    <w:rPr>
                      <w:b/>
                      <w:color w:val="FFFFFF"/>
                    </w:rPr>
                  </w:pPr>
                  <w:r w:rsidRPr="007A13D2">
                    <w:rPr>
                      <w:b/>
                      <w:color w:val="FFFFFF"/>
                    </w:rPr>
                    <w:t xml:space="preserve">Lorem Ipsum es simplemente el texto de relleno de las imprentas y archivos de texto. Lorem Ipsum ha sido el texto de relleno estándar de las industrias desde el año 1500, cuando un impresor (N. del T. persona que se dedica a la imprenta) desconocido usó una galería de textos y los mezcló de tal manera que logró hacer un libro de textos </w:t>
                  </w:r>
                  <w:proofErr w:type="spellStart"/>
                  <w:r w:rsidRPr="007A13D2">
                    <w:rPr>
                      <w:b/>
                      <w:color w:val="FFFFFF"/>
                    </w:rPr>
                    <w:t>especimen</w:t>
                  </w:r>
                  <w:proofErr w:type="spellEnd"/>
                  <w:r w:rsidRPr="007A13D2">
                    <w:rPr>
                      <w:b/>
                      <w:color w:val="FFFFFF"/>
                    </w:rPr>
                    <w:t>.</w:t>
                  </w:r>
                </w:p>
              </w:txbxContent>
            </v:textbox>
          </v:shape>
        </w:pict>
      </w:r>
      <w:r>
        <w:rPr>
          <w:noProof/>
        </w:rPr>
        <w:pict w14:anchorId="498E4ED7">
          <v:shape id="Cuadro de texto 4" o:spid="_x0000_s1029" type="#_x0000_t202" style="position:absolute;margin-left:148pt;margin-top:560.05pt;width:293pt;height:18pt;z-index: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" filled="f" stroked="f" strokeweight=".5pt">
            <v:textbox>
              <w:txbxContent>
                <w:p w:rsidR="001A1003" w:rsidRPr="00AE3F85" w:rsidRDefault="001A1003">
                  <w:pPr>
                    <w:rPr>
                      <w:rFonts w:cs="Times New Roman (Cuerpo en alfa"/>
                      <w:color w:val="000000"/>
                      <w:spacing w:val="104"/>
                      <w:sz w:val="20"/>
                    </w:rPr>
                  </w:pPr>
                  <w:r w:rsidRPr="00AE3F85">
                    <w:rPr>
                      <w:rFonts w:cs="Times New Roman (Cuerpo en alfa"/>
                      <w:color w:val="000000"/>
                      <w:spacing w:val="104"/>
                      <w:sz w:val="20"/>
                    </w:rPr>
                    <w:t>WWW.DESCARGARPORTADAS.COM</w:t>
                  </w:r>
                </w:p>
              </w:txbxContent>
            </v:textbox>
          </v:shape>
        </w:pict>
      </w:r>
      <w:r>
        <w:rPr>
          <w:noProof/>
        </w:rPr>
        <w:pict w14:anchorId="20E499BD">
          <v:shape id="Cuadro de texto 3" o:spid="_x0000_s1028" type="#_x0000_t202" style="position:absolute;margin-left:137pt;margin-top:409.35pt;width:348pt;height:109pt;z-index: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" filled="f" stroked="f" strokeweight=".5pt">
            <v:textbox>
              <w:txbxContent>
                <w:p w:rsidR="001A1003" w:rsidRPr="007A13D2" w:rsidRDefault="001A1003">
                  <w:pPr>
                    <w:rPr>
                      <w:b/>
                      <w:color w:val="1F3864"/>
                      <w:sz w:val="160"/>
                    </w:rPr>
                  </w:pPr>
                  <w:r w:rsidRPr="007A13D2">
                    <w:rPr>
                      <w:b/>
                      <w:color w:val="1F3864"/>
                      <w:sz w:val="160"/>
                    </w:rPr>
                    <w:t>DERECHO</w:t>
                  </w:r>
                </w:p>
              </w:txbxContent>
            </v:textbox>
          </v:shape>
        </w:pict>
      </w:r>
      <w:r>
        <w:rPr>
          <w:noProof/>
        </w:rPr>
        <w:pict w14:anchorId="727DD71A">
          <v:shape id="Cuadro de texto 2" o:spid="_x0000_s1027" type="#_x0000_t202" style="position:absolute;margin-left:154.2pt;margin-top:354.05pt;width:305pt;height:109pt;z-index: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" filled="f" stroked="f" strokeweight=".5pt">
            <v:textbox>
              <w:txbxContent>
                <w:p w:rsidR="001A1003" w:rsidRPr="004E7745" w:rsidRDefault="001A1003">
                  <w:pPr>
                    <w:rPr>
                      <w:color w:val="62A4C6"/>
                      <w:sz w:val="144"/>
                    </w:rPr>
                  </w:pPr>
                  <w:r w:rsidRPr="004E7745">
                    <w:rPr>
                      <w:color w:val="62A4C6"/>
                      <w:sz w:val="144"/>
                    </w:rPr>
                    <w:t>PORTADA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5" o:spid="_x0000_s1026" type="#_x0000_t75" alt="" style="position:absolute;margin-left:0;margin-top:0;width:595pt;height:840.6pt;z-index:-3;visibility:visible;mso-wrap-style:square;mso-wrap-edited:f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v:imagedata r:id="rId5" o:title=""/>
          </v:shape>
        </w:pict>
      </w:r>
    </w:p>
    <w:sectPr w:rsidR="00650062" w:rsidSect="001A1003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 (Cuerpo en alfa"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1003"/>
    <w:rsid w:val="000232BF"/>
    <w:rsid w:val="001A1003"/>
    <w:rsid w:val="001B0E0B"/>
    <w:rsid w:val="003900C7"/>
    <w:rsid w:val="004E7745"/>
    <w:rsid w:val="0051630A"/>
    <w:rsid w:val="005B4A3F"/>
    <w:rsid w:val="005B5596"/>
    <w:rsid w:val="00636654"/>
    <w:rsid w:val="006A34B3"/>
    <w:rsid w:val="007A13D2"/>
    <w:rsid w:val="00946D72"/>
    <w:rsid w:val="00AE3F85"/>
    <w:rsid w:val="00B313CF"/>
    <w:rsid w:val="00B33DC9"/>
    <w:rsid w:val="00C45BD0"/>
    <w:rsid w:val="00CD6F31"/>
    <w:rsid w:val="00D30997"/>
    <w:rsid w:val="00D7606D"/>
    <w:rsid w:val="00DA6843"/>
    <w:rsid w:val="00DF2BDF"/>
    <w:rsid w:val="00EE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7A8AD3E4"/>
  <w15:chartTrackingRefBased/>
  <w15:docId w15:val="{933A713F-EF83-684E-A2DA-84E91B799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2">
    <w:name w:val="Estilo2"/>
    <w:basedOn w:val="Normal"/>
    <w:qFormat/>
    <w:rsid w:val="006A34B3"/>
    <w:pPr>
      <w:pBdr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pBdr>
      <w:shd w:val="clear" w:color="auto" w:fill="4472C4"/>
      <w:spacing w:before="200" w:line="276" w:lineRule="auto"/>
      <w:outlineLvl w:val="0"/>
    </w:pPr>
    <w:rPr>
      <w:rFonts w:ascii="Arial" w:eastAsia="Times New Roman" w:hAnsi="Arial"/>
      <w:b/>
      <w:bCs/>
      <w:caps/>
      <w:color w:val="FFFFFF"/>
      <w:spacing w:val="15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0466922-9808-FC4F-AC09-775753A3F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Portada-Derecho-Blue.docx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365 Pro Plus</cp:lastModifiedBy>
  <cp:revision>2</cp:revision>
  <dcterms:created xsi:type="dcterms:W3CDTF">2020-10-18T16:15:00Z</dcterms:created>
  <dcterms:modified xsi:type="dcterms:W3CDTF">2020-10-18T16:15:00Z</dcterms:modified>
</cp:coreProperties>
</file>