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5F76" w:rsidRDefault="00180AF2">
      <w: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E1A446" wp14:editId="2067EB92">
                <wp:simplePos x="0" y="0"/>
                <wp:positionH relativeFrom="column">
                  <wp:posOffset>78390</wp:posOffset>
                </wp:positionH>
                <wp:positionV relativeFrom="paragraph">
                  <wp:posOffset>10263220</wp:posOffset>
                </wp:positionV>
                <wp:extent cx="3058292" cy="267882"/>
                <wp:effectExtent l="0" t="0" r="0" b="0"/>
                <wp:wrapNone/>
                <wp:docPr id="14" name="Cuadro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8292" cy="2678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80AF2" w:rsidRPr="00180AF2" w:rsidRDefault="00180AF2" w:rsidP="00180AF2">
                            <w:pPr>
                              <w:jc w:val="both"/>
                              <w:rPr>
                                <w:rFonts w:ascii="Times New Roman" w:eastAsia="Times New Roman" w:hAnsi="Times New Roman"/>
                                <w:noProof w:val="0"/>
                                <w:color w:val="7F7F7F" w:themeColor="text1" w:themeTint="80"/>
                                <w:lang w:eastAsia="es-ES_tradn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noProof w:val="0"/>
                                <w:color w:val="7F7F7F" w:themeColor="text1" w:themeTint="80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DESCARGARPORTADAS.COM</w:t>
                            </w:r>
                          </w:p>
                          <w:p w:rsidR="00180AF2" w:rsidRPr="00180AF2" w:rsidRDefault="00180AF2" w:rsidP="00180AF2">
                            <w:pPr>
                              <w:jc w:val="both"/>
                              <w:rPr>
                                <w:color w:val="7F7F7F" w:themeColor="text1" w:themeTint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E1A446" id="_x0000_t202" coordsize="21600,21600" o:spt="202" path="m,l,21600r21600,l21600,xe">
                <v:stroke joinstyle="miter"/>
                <v:path gradientshapeok="t" o:connecttype="rect"/>
              </v:shapetype>
              <v:shape id="Cuadro de texto 14" o:spid="_x0000_s1026" type="#_x0000_t202" style="position:absolute;margin-left:6.15pt;margin-top:808.15pt;width:240.8pt;height:21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" filled="f" stroked="f" strokeweight=".5pt">
                <v:textbox>
                  <w:txbxContent>
                    <w:p w:rsidR="00180AF2" w:rsidRPr="00180AF2" w:rsidRDefault="00180AF2" w:rsidP="00180AF2">
                      <w:pPr>
                        <w:jc w:val="both"/>
                        <w:rPr>
                          <w:rFonts w:ascii="Times New Roman" w:eastAsia="Times New Roman" w:hAnsi="Times New Roman"/>
                          <w:noProof w:val="0"/>
                          <w:color w:val="7F7F7F" w:themeColor="text1" w:themeTint="80"/>
                          <w:lang w:eastAsia="es-ES_tradnl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bCs/>
                          <w:noProof w:val="0"/>
                          <w:color w:val="7F7F7F" w:themeColor="text1" w:themeTint="80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DESCARGARPORTADAS.COM</w:t>
                      </w:r>
                    </w:p>
                    <w:p w:rsidR="00180AF2" w:rsidRPr="00180AF2" w:rsidRDefault="00180AF2" w:rsidP="00180AF2">
                      <w:pPr>
                        <w:jc w:val="both"/>
                        <w:rPr>
                          <w:color w:val="7F7F7F" w:themeColor="text1" w:themeTint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1087821</wp:posOffset>
                </wp:positionH>
                <wp:positionV relativeFrom="paragraph">
                  <wp:posOffset>7772401</wp:posOffset>
                </wp:positionV>
                <wp:extent cx="5470634" cy="662152"/>
                <wp:effectExtent l="0" t="0" r="0" b="0"/>
                <wp:wrapNone/>
                <wp:docPr id="12" name="Cuadro de tex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0634" cy="6621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80AF2" w:rsidRPr="00180AF2" w:rsidRDefault="00180AF2" w:rsidP="00180AF2">
                            <w:pPr>
                              <w:jc w:val="both"/>
                              <w:rPr>
                                <w:rFonts w:ascii="Times New Roman" w:eastAsia="Times New Roman" w:hAnsi="Times New Roman"/>
                                <w:noProof w:val="0"/>
                                <w:color w:val="7F7F7F" w:themeColor="text1" w:themeTint="80"/>
                                <w:lang w:eastAsia="es-ES_tradnl"/>
                              </w:rPr>
                            </w:pPr>
                            <w:r w:rsidRPr="00180AF2">
                              <w:rPr>
                                <w:rFonts w:ascii="Arial" w:eastAsia="Times New Roman" w:hAnsi="Arial" w:cs="Arial"/>
                                <w:b/>
                                <w:bCs/>
                                <w:noProof w:val="0"/>
                                <w:color w:val="7F7F7F" w:themeColor="text1" w:themeTint="80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Lorem Ipsum</w:t>
                            </w:r>
                            <w:r w:rsidRPr="00180AF2">
                              <w:rPr>
                                <w:rFonts w:ascii="Arial" w:eastAsia="Times New Roman" w:hAnsi="Arial" w:cs="Arial"/>
                                <w:noProof w:val="0"/>
                                <w:color w:val="7F7F7F" w:themeColor="text1" w:themeTint="80"/>
                                <w:sz w:val="21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> is simply dummy text of the printing and typesetting industry. Lorem Ipsum has been the industry's standard dummy text ever since the 1500s, when an unknown printer took a galley of type and scrambled it to make a type specimen book.</w:t>
                            </w:r>
                          </w:p>
                          <w:p w:rsidR="00180AF2" w:rsidRPr="00180AF2" w:rsidRDefault="00180AF2" w:rsidP="00180AF2">
                            <w:pPr>
                              <w:jc w:val="both"/>
                              <w:rPr>
                                <w:color w:val="7F7F7F" w:themeColor="text1" w:themeTint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2" o:spid="_x0000_s1027" type="#_x0000_t202" style="position:absolute;margin-left:85.65pt;margin-top:612pt;width:430.75pt;height:52.1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" filled="f" stroked="f" strokeweight=".5pt">
                <v:textbox>
                  <w:txbxContent>
                    <w:p w:rsidR="00180AF2" w:rsidRPr="00180AF2" w:rsidRDefault="00180AF2" w:rsidP="00180AF2">
                      <w:pPr>
                        <w:jc w:val="both"/>
                        <w:rPr>
                          <w:rFonts w:ascii="Times New Roman" w:eastAsia="Times New Roman" w:hAnsi="Times New Roman"/>
                          <w:noProof w:val="0"/>
                          <w:color w:val="7F7F7F" w:themeColor="text1" w:themeTint="80"/>
                          <w:lang w:eastAsia="es-ES_tradnl"/>
                        </w:rPr>
                      </w:pPr>
                      <w:r w:rsidRPr="00180AF2">
                        <w:rPr>
                          <w:rFonts w:ascii="Arial" w:eastAsia="Times New Roman" w:hAnsi="Arial" w:cs="Arial"/>
                          <w:b/>
                          <w:bCs/>
                          <w:noProof w:val="0"/>
                          <w:color w:val="7F7F7F" w:themeColor="text1" w:themeTint="80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Lorem Ipsum</w:t>
                      </w:r>
                      <w:r w:rsidRPr="00180AF2">
                        <w:rPr>
                          <w:rFonts w:ascii="Arial" w:eastAsia="Times New Roman" w:hAnsi="Arial" w:cs="Arial"/>
                          <w:noProof w:val="0"/>
                          <w:color w:val="7F7F7F" w:themeColor="text1" w:themeTint="80"/>
                          <w:sz w:val="21"/>
                          <w:szCs w:val="21"/>
                          <w:shd w:val="clear" w:color="auto" w:fill="FFFFFF"/>
                          <w:lang w:eastAsia="es-ES_tradnl"/>
                        </w:rPr>
                        <w:t> is simply dummy text of the printing and typesetting industry. Lorem Ipsum has been the industry's standard dummy text ever since the 1500s, when an unknown printer took a galley of type and scrambled it to make a type specimen book.</w:t>
                      </w:r>
                    </w:p>
                    <w:p w:rsidR="00180AF2" w:rsidRPr="00180AF2" w:rsidRDefault="00180AF2" w:rsidP="00180AF2">
                      <w:pPr>
                        <w:jc w:val="both"/>
                        <w:rPr>
                          <w:color w:val="7F7F7F" w:themeColor="text1" w:themeTint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5218386</wp:posOffset>
                </wp:positionH>
                <wp:positionV relativeFrom="paragraph">
                  <wp:posOffset>-220717</wp:posOffset>
                </wp:positionV>
                <wp:extent cx="2774578" cy="4934169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4578" cy="49341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80AF2" w:rsidRDefault="00180AF2">
                            <w:r>
                              <w:drawing>
                                <wp:inline distT="0" distB="0" distL="0" distR="0">
                                  <wp:extent cx="4071620" cy="1886097"/>
                                  <wp:effectExtent l="495935" t="0" r="513715" b="0"/>
                                  <wp:docPr id="13" name="Imagen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adipamide-872320_960_720.pn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duotone>
                                              <a:schemeClr val="accent6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alphaModFix amt="20000"/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5">
                                                    <a14:imgEffect>
                                                      <a14:sharpenSoften amount="25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8453739">
                                            <a:off x="0" y="0"/>
                                            <a:ext cx="4136673" cy="19162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0" o:spid="_x0000_s1028" type="#_x0000_t202" style="position:absolute;margin-left:410.9pt;margin-top:-17.4pt;width:218.45pt;height:38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" filled="f" stroked="f" strokeweight=".5pt">
                <v:textbox>
                  <w:txbxContent>
                    <w:p w:rsidR="00180AF2" w:rsidRDefault="00180AF2">
                      <w:r>
                        <w:drawing>
                          <wp:inline distT="0" distB="0" distL="0" distR="0">
                            <wp:extent cx="4071620" cy="1886097"/>
                            <wp:effectExtent l="495935" t="0" r="513715" b="0"/>
                            <wp:docPr id="13" name="Imagen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adipamide-872320_960_720.png"/>
                                    <pic:cNvPicPr/>
                                  </pic:nvPicPr>
                                  <pic:blipFill>
                                    <a:blip r:embed="rId4">
                                      <a:duotone>
                                        <a:schemeClr val="accent6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alphaModFix amt="20000"/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5">
                                              <a14:imgEffect>
                                                <a14:sharpenSoften amount="25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8453739">
                                      <a:off x="0" y="0"/>
                                      <a:ext cx="4136673" cy="19162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3CBFCF" wp14:editId="22974377">
                <wp:simplePos x="0" y="0"/>
                <wp:positionH relativeFrom="column">
                  <wp:posOffset>1734207</wp:posOffset>
                </wp:positionH>
                <wp:positionV relativeFrom="paragraph">
                  <wp:posOffset>4776952</wp:posOffset>
                </wp:positionV>
                <wp:extent cx="2948152" cy="993140"/>
                <wp:effectExtent l="0" t="0" r="0" b="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8152" cy="993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80AF2" w:rsidRPr="00180AF2" w:rsidRDefault="00180AF2">
                            <w:pP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120"/>
                                <w:szCs w:val="120"/>
                              </w:rPr>
                            </w:pPr>
                            <w:r w:rsidRPr="00180AF2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120"/>
                                <w:szCs w:val="120"/>
                              </w:rPr>
                              <w:t>emistry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3CBFCF" id="Cuadro de texto 9" o:spid="_x0000_s1029" type="#_x0000_t202" style="position:absolute;margin-left:136.55pt;margin-top:376.15pt;width:232.15pt;height:78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" filled="f" stroked="f" strokeweight=".5pt">
                <v:textbox>
                  <w:txbxContent>
                    <w:p w:rsidR="00180AF2" w:rsidRPr="00180AF2" w:rsidRDefault="00180AF2">
                      <w:pPr>
                        <w:rPr>
                          <w:rFonts w:asciiTheme="majorHAnsi" w:hAnsiTheme="majorHAnsi" w:cstheme="majorHAnsi"/>
                          <w:color w:val="000000" w:themeColor="text1"/>
                          <w:sz w:val="120"/>
                          <w:szCs w:val="120"/>
                        </w:rPr>
                      </w:pPr>
                      <w:r w:rsidRPr="00180AF2">
                        <w:rPr>
                          <w:rFonts w:asciiTheme="majorHAnsi" w:hAnsiTheme="majorHAnsi" w:cstheme="majorHAnsi"/>
                          <w:color w:val="000000" w:themeColor="text1"/>
                          <w:sz w:val="120"/>
                          <w:szCs w:val="120"/>
                        </w:rPr>
                        <w:t>emistry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5C9DF9" wp14:editId="49253731">
                <wp:simplePos x="0" y="0"/>
                <wp:positionH relativeFrom="column">
                  <wp:posOffset>782211</wp:posOffset>
                </wp:positionH>
                <wp:positionV relativeFrom="paragraph">
                  <wp:posOffset>4715510</wp:posOffset>
                </wp:positionV>
                <wp:extent cx="1339850" cy="993140"/>
                <wp:effectExtent l="0" t="0" r="0" b="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9850" cy="993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80AF2" w:rsidRPr="00180AF2" w:rsidRDefault="00180AF2">
                            <w:pPr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130"/>
                                <w:szCs w:val="130"/>
                              </w:rPr>
                            </w:pPr>
                            <w:r w:rsidRPr="00180AF2"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130"/>
                                <w:szCs w:val="130"/>
                              </w:rPr>
                              <w:t>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C9DF9" id="Cuadro de texto 8" o:spid="_x0000_s1030" type="#_x0000_t202" style="position:absolute;margin-left:61.6pt;margin-top:371.3pt;width:105.5pt;height:78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" filled="f" stroked="f" strokeweight=".5pt">
                <v:textbox>
                  <w:txbxContent>
                    <w:p w:rsidR="00180AF2" w:rsidRPr="00180AF2" w:rsidRDefault="00180AF2">
                      <w:pPr>
                        <w:rPr>
                          <w:rFonts w:asciiTheme="majorHAnsi" w:hAnsiTheme="majorHAnsi" w:cstheme="majorHAnsi"/>
                          <w:color w:val="FFFFFF" w:themeColor="background1"/>
                          <w:sz w:val="130"/>
                          <w:szCs w:val="130"/>
                        </w:rPr>
                      </w:pPr>
                      <w:r w:rsidRPr="00180AF2">
                        <w:rPr>
                          <w:rFonts w:asciiTheme="majorHAnsi" w:hAnsiTheme="majorHAnsi" w:cstheme="majorHAnsi"/>
                          <w:color w:val="FFFFFF" w:themeColor="background1"/>
                          <w:sz w:val="130"/>
                          <w:szCs w:val="130"/>
                        </w:rPr>
                        <w:t>Ch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34BA4F" wp14:editId="74DC34F9">
                <wp:simplePos x="0" y="0"/>
                <wp:positionH relativeFrom="column">
                  <wp:posOffset>2915285</wp:posOffset>
                </wp:positionH>
                <wp:positionV relativeFrom="paragraph">
                  <wp:posOffset>6000115</wp:posOffset>
                </wp:positionV>
                <wp:extent cx="1339850" cy="993140"/>
                <wp:effectExtent l="0" t="0" r="0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9850" cy="993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17C3C" w:rsidRPr="00117C3C" w:rsidRDefault="00117C3C">
                            <w:pPr>
                              <w:rPr>
                                <w:b/>
                                <w:color w:val="000000" w:themeColor="text1"/>
                                <w:sz w:val="120"/>
                                <w:szCs w:val="120"/>
                              </w:rPr>
                            </w:pPr>
                            <w:r w:rsidRPr="00117C3C">
                              <w:rPr>
                                <w:b/>
                                <w:color w:val="000000" w:themeColor="text1"/>
                                <w:sz w:val="120"/>
                                <w:szCs w:val="120"/>
                              </w:rPr>
                              <w:t>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34BA4F" id="Cuadro de texto 7" o:spid="_x0000_s1031" type="#_x0000_t202" style="position:absolute;margin-left:229.55pt;margin-top:472.45pt;width:105.5pt;height:7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" filled="f" stroked="f" strokeweight=".5pt">
                <v:textbox>
                  <w:txbxContent>
                    <w:p w:rsidR="00117C3C" w:rsidRPr="00117C3C" w:rsidRDefault="00117C3C">
                      <w:pPr>
                        <w:rPr>
                          <w:b/>
                          <w:color w:val="000000" w:themeColor="text1"/>
                          <w:sz w:val="120"/>
                          <w:szCs w:val="120"/>
                        </w:rPr>
                      </w:pPr>
                      <w:r w:rsidRPr="00117C3C">
                        <w:rPr>
                          <w:b/>
                          <w:color w:val="000000" w:themeColor="text1"/>
                          <w:sz w:val="120"/>
                          <w:szCs w:val="120"/>
                        </w:rPr>
                        <w:t>rk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1793984</wp:posOffset>
                </wp:positionH>
                <wp:positionV relativeFrom="paragraph">
                  <wp:posOffset>5985510</wp:posOffset>
                </wp:positionV>
                <wp:extent cx="1339850" cy="99314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9850" cy="993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17C3C" w:rsidRPr="00180AF2" w:rsidRDefault="00117C3C">
                            <w:pPr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120"/>
                                <w:szCs w:val="120"/>
                              </w:rPr>
                            </w:pPr>
                            <w:r w:rsidRPr="00180AF2">
                              <w:rPr>
                                <w:rFonts w:asciiTheme="majorHAnsi" w:hAnsiTheme="majorHAnsi" w:cstheme="majorHAnsi"/>
                                <w:color w:val="FFFFFF" w:themeColor="background1"/>
                                <w:sz w:val="120"/>
                                <w:szCs w:val="120"/>
                              </w:rPr>
                              <w:t>Wo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2" type="#_x0000_t202" style="position:absolute;margin-left:141.25pt;margin-top:471.3pt;width:105.5pt;height:7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" filled="f" stroked="f" strokeweight=".5pt">
                <v:textbox>
                  <w:txbxContent>
                    <w:p w:rsidR="00117C3C" w:rsidRPr="00180AF2" w:rsidRDefault="00117C3C">
                      <w:pPr>
                        <w:rPr>
                          <w:rFonts w:asciiTheme="majorHAnsi" w:hAnsiTheme="majorHAnsi" w:cstheme="majorHAnsi"/>
                          <w:color w:val="FFFFFF" w:themeColor="background1"/>
                          <w:sz w:val="120"/>
                          <w:szCs w:val="120"/>
                        </w:rPr>
                      </w:pPr>
                      <w:r w:rsidRPr="00180AF2">
                        <w:rPr>
                          <w:rFonts w:asciiTheme="majorHAnsi" w:hAnsiTheme="majorHAnsi" w:cstheme="majorHAnsi"/>
                          <w:color w:val="FFFFFF" w:themeColor="background1"/>
                          <w:sz w:val="120"/>
                          <w:szCs w:val="120"/>
                        </w:rPr>
                        <w:t>Wo</w:t>
                      </w:r>
                    </w:p>
                  </w:txbxContent>
                </v:textbox>
              </v:shape>
            </w:pict>
          </mc:Fallback>
        </mc:AlternateContent>
      </w:r>
      <w:r w:rsidR="00117C3C">
        <w:drawing>
          <wp:inline distT="0" distB="0" distL="0" distR="0">
            <wp:extent cx="7556500" cy="1067562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in título-4_Mesa de trabajo 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65F76" w:rsidSect="008A6411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411"/>
    <w:rsid w:val="00117C3C"/>
    <w:rsid w:val="00180AF2"/>
    <w:rsid w:val="002A72A9"/>
    <w:rsid w:val="00394DFA"/>
    <w:rsid w:val="00651CA7"/>
    <w:rsid w:val="0067343F"/>
    <w:rsid w:val="006F1E51"/>
    <w:rsid w:val="00723DF9"/>
    <w:rsid w:val="008A3BE9"/>
    <w:rsid w:val="008A6411"/>
    <w:rsid w:val="008F09E4"/>
    <w:rsid w:val="00C250A2"/>
    <w:rsid w:val="00E1379A"/>
    <w:rsid w:val="00F67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22454"/>
  <w15:chartTrackingRefBased/>
  <w15:docId w15:val="{319C8927-6362-5E49-AD9F-49A2F00BA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noProof/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A6411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8A6411"/>
    <w:rPr>
      <w:rFonts w:ascii="Times New Roman" w:hAnsi="Times New Roman" w:cs="Times New Roman"/>
      <w:noProof/>
      <w:sz w:val="18"/>
      <w:szCs w:val="18"/>
    </w:rPr>
  </w:style>
  <w:style w:type="character" w:styleId="Textoennegrita">
    <w:name w:val="Strong"/>
    <w:uiPriority w:val="22"/>
    <w:qFormat/>
    <w:rsid w:val="008A641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Portada Breaking Bad.docx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2019-03-06T17:55:00Z</dcterms:created>
  <dcterms:modified xsi:type="dcterms:W3CDTF">2019-03-06T17:55:00Z</dcterms:modified>
</cp:coreProperties>
</file>