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8D1120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3665111</wp:posOffset>
                </wp:positionH>
                <wp:positionV relativeFrom="paragraph">
                  <wp:posOffset>10247411</wp:posOffset>
                </wp:positionV>
                <wp:extent cx="3813504" cy="300421"/>
                <wp:effectExtent l="0" t="0" r="0" b="0"/>
                <wp:wrapNone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3504" cy="3004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8D1120" w:rsidRDefault="00DB2A81" w:rsidP="00DB2A81">
                            <w:pPr>
                              <w:jc w:val="right"/>
                              <w:rPr>
                                <w:rFonts w:ascii="Avenir Book" w:eastAsia="Times New Roman" w:hAnsi="Avenir Book"/>
                                <w:b/>
                                <w:color w:val="44546A" w:themeColor="text2"/>
                                <w:spacing w:val="160"/>
                                <w:sz w:val="13"/>
                                <w:lang w:val="en-US" w:eastAsia="es-ES_tradnl"/>
                              </w:rPr>
                            </w:pPr>
                            <w:r w:rsidRPr="008D1120">
                              <w:rPr>
                                <w:rFonts w:ascii="Avenir Book" w:eastAsia="Times New Roman" w:hAnsi="Avenir Book"/>
                                <w:b/>
                                <w:color w:val="44546A" w:themeColor="text2"/>
                                <w:spacing w:val="160"/>
                                <w:sz w:val="13"/>
                                <w:lang w:val="en-US" w:eastAsia="es-ES_tradnl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margin-left:288.6pt;margin-top:806.9pt;width:300.3pt;height:23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" filled="f" stroked="f" strokeweight=".5pt">
                <v:textbox>
                  <w:txbxContent>
                    <w:p w:rsidR="00DB2A81" w:rsidRPr="008D1120" w:rsidRDefault="00DB2A81" w:rsidP="00DB2A81">
                      <w:pPr>
                        <w:jc w:val="right"/>
                        <w:rPr>
                          <w:rFonts w:ascii="Avenir Book" w:eastAsia="Times New Roman" w:hAnsi="Avenir Book"/>
                          <w:b/>
                          <w:color w:val="44546A" w:themeColor="text2"/>
                          <w:spacing w:val="160"/>
                          <w:sz w:val="13"/>
                          <w:lang w:val="en-US" w:eastAsia="es-ES_tradnl"/>
                        </w:rPr>
                      </w:pPr>
                      <w:r w:rsidRPr="008D1120">
                        <w:rPr>
                          <w:rFonts w:ascii="Avenir Book" w:eastAsia="Times New Roman" w:hAnsi="Avenir Book"/>
                          <w:b/>
                          <w:color w:val="44546A" w:themeColor="text2"/>
                          <w:spacing w:val="160"/>
                          <w:sz w:val="13"/>
                          <w:lang w:val="en-US" w:eastAsia="es-ES_tradnl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9467850</wp:posOffset>
                </wp:positionV>
                <wp:extent cx="3429000" cy="104140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0" cy="104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800C9D" w:rsidRDefault="00DB2A81" w:rsidP="00B162C8">
                            <w:pPr>
                              <w:rPr>
                                <w:rFonts w:ascii="Times New Roman" w:eastAsia="Times New Roman" w:hAnsi="Times New Roman"/>
                                <w:color w:val="595959"/>
                                <w:sz w:val="22"/>
                                <w:lang w:val="en-US" w:eastAsia="es-ES_tradnl"/>
                              </w:rPr>
                            </w:pPr>
                            <w:r w:rsidRPr="00800C9D">
                              <w:rPr>
                                <w:rFonts w:ascii="Times New Roman" w:eastAsia="Times New Roman" w:hAnsi="Times New Roman"/>
                                <w:color w:val="595959"/>
                                <w:sz w:val="22"/>
                                <w:lang w:val="en-US" w:eastAsia="es-ES_tradnl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27" type="#_x0000_t202" style="position:absolute;margin-left:18pt;margin-top:745.5pt;width:270pt;height:8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" filled="f" stroked="f" strokeweight=".5pt">
                <v:textbox>
                  <w:txbxContent>
                    <w:p w:rsidR="00DB2A81" w:rsidRPr="00800C9D" w:rsidRDefault="00DB2A81" w:rsidP="00B162C8">
                      <w:pPr>
                        <w:rPr>
                          <w:rFonts w:ascii="Times New Roman" w:eastAsia="Times New Roman" w:hAnsi="Times New Roman"/>
                          <w:color w:val="595959"/>
                          <w:sz w:val="22"/>
                          <w:lang w:val="en-US" w:eastAsia="es-ES_tradnl"/>
                        </w:rPr>
                      </w:pPr>
                      <w:r w:rsidRPr="00800C9D">
                        <w:rPr>
                          <w:rFonts w:ascii="Times New Roman" w:eastAsia="Times New Roman" w:hAnsi="Times New Roman"/>
                          <w:color w:val="595959"/>
                          <w:sz w:val="22"/>
                          <w:lang w:val="en-US" w:eastAsia="es-ES_tradnl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8102600</wp:posOffset>
                </wp:positionV>
                <wp:extent cx="2235200" cy="965200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5200" cy="96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162C8" w:rsidRPr="00B162C8" w:rsidRDefault="00B162C8">
                            <w:pPr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</w:pPr>
                            <w:r w:rsidRPr="00B162C8"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  <w:t>2021</w:t>
                            </w:r>
                          </w:p>
                          <w:p w:rsidR="00B162C8" w:rsidRPr="00B162C8" w:rsidRDefault="00B162C8">
                            <w:pPr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436pt;margin-top:638pt;width:176pt;height:7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" filled="f" stroked="f" strokeweight=".5pt">
                <v:textbox>
                  <w:txbxContent>
                    <w:p w:rsidR="00B162C8" w:rsidRPr="00B162C8" w:rsidRDefault="00B162C8">
                      <w:pPr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</w:pPr>
                      <w:r w:rsidRPr="00B162C8"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  <w:t>2021</w:t>
                      </w:r>
                    </w:p>
                    <w:p w:rsidR="00B162C8" w:rsidRPr="00B162C8" w:rsidRDefault="00B162C8">
                      <w:pPr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5118100</wp:posOffset>
                </wp:positionH>
                <wp:positionV relativeFrom="paragraph">
                  <wp:posOffset>7937500</wp:posOffset>
                </wp:positionV>
                <wp:extent cx="3429000" cy="330200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0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rPr>
                                <w:rFonts w:ascii="Times New Roman" w:eastAsia="Times New Roman" w:hAnsi="Times New Roman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B2A81">
                              <w:rPr>
                                <w:rFonts w:ascii="Times New Roman" w:eastAsia="Times New Roman" w:hAnsi="Times New Roman"/>
                                <w:sz w:val="36"/>
                                <w:lang w:val="en-US" w:eastAsia="es-ES_tradnl"/>
                              </w:rPr>
                              <w:t xml:space="preserve"> </w:t>
                            </w: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</w:p>
                          <w:p w:rsidR="00DB2A81" w:rsidRPr="00DB2A81" w:rsidRDefault="00DB2A81">
                            <w:pPr>
                              <w:rPr>
                                <w:rFonts w:ascii="Times New Roman" w:eastAsia="Times New Roman" w:hAnsi="Times New Roman"/>
                                <w:sz w:val="36"/>
                                <w:lang w:val="en-US" w:eastAsia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29" type="#_x0000_t202" style="position:absolute;margin-left:403pt;margin-top:625pt;width:270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rPr>
                          <w:rFonts w:ascii="Times New Roman" w:eastAsia="Times New Roman" w:hAnsi="Times New Roman"/>
                          <w:lang w:val="en-US" w:eastAsia="es-ES_tradnl"/>
                        </w:rPr>
                      </w:pP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B2A81">
                        <w:rPr>
                          <w:rFonts w:ascii="Times New Roman" w:eastAsia="Times New Roman" w:hAnsi="Times New Roman"/>
                          <w:sz w:val="36"/>
                          <w:lang w:val="en-US" w:eastAsia="es-ES_tradnl"/>
                        </w:rPr>
                        <w:t xml:space="preserve"> </w:t>
                      </w: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</w:p>
                    <w:p w:rsidR="00DB2A81" w:rsidRPr="00DB2A81" w:rsidRDefault="00DB2A81">
                      <w:pPr>
                        <w:rPr>
                          <w:rFonts w:ascii="Times New Roman" w:eastAsia="Times New Roman" w:hAnsi="Times New Roman"/>
                          <w:sz w:val="36"/>
                          <w:lang w:val="en-US" w:eastAsia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4521200</wp:posOffset>
                </wp:positionH>
                <wp:positionV relativeFrom="paragraph">
                  <wp:posOffset>6858000</wp:posOffset>
                </wp:positionV>
                <wp:extent cx="2717800" cy="711200"/>
                <wp:effectExtent l="0" t="0" r="0" b="0"/>
                <wp:wrapNone/>
                <wp:docPr id="1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7800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8D1120" w:rsidRDefault="008D1120">
                            <w:pPr>
                              <w:rPr>
                                <w:rFonts w:ascii="Avenir Light" w:hAnsi="Avenir Light" w:cs="Calibri Light"/>
                                <w:sz w:val="50"/>
                                <w:szCs w:val="50"/>
                              </w:rPr>
                            </w:pPr>
                            <w:r w:rsidRPr="008D1120">
                              <w:rPr>
                                <w:rFonts w:ascii="Avenir Light" w:hAnsi="Avenir Light" w:cs="Calibri Light"/>
                                <w:sz w:val="50"/>
                                <w:szCs w:val="50"/>
                              </w:rPr>
                              <w:t>TECHNOLOGY</w:t>
                            </w:r>
                          </w:p>
                          <w:p w:rsidR="00DC0C41" w:rsidRPr="008D1120" w:rsidRDefault="00DC0C41">
                            <w:pPr>
                              <w:rPr>
                                <w:sz w:val="50"/>
                                <w:szCs w:val="5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0" type="#_x0000_t202" style="position:absolute;margin-left:356pt;margin-top:540pt;width:214pt;height:56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" filled="f" stroked="f" strokeweight=".5pt">
                <v:textbox>
                  <w:txbxContent>
                    <w:p w:rsidR="00DC0C41" w:rsidRPr="008D1120" w:rsidRDefault="008D1120">
                      <w:pPr>
                        <w:rPr>
                          <w:rFonts w:ascii="Avenir Light" w:hAnsi="Avenir Light" w:cs="Calibri Light"/>
                          <w:sz w:val="50"/>
                          <w:szCs w:val="50"/>
                        </w:rPr>
                      </w:pPr>
                      <w:r w:rsidRPr="008D1120">
                        <w:rPr>
                          <w:rFonts w:ascii="Avenir Light" w:hAnsi="Avenir Light" w:cs="Calibri Light"/>
                          <w:sz w:val="50"/>
                          <w:szCs w:val="50"/>
                        </w:rPr>
                        <w:t>TECHNOLOGY</w:t>
                      </w:r>
                    </w:p>
                    <w:p w:rsidR="00DC0C41" w:rsidRPr="008D1120" w:rsidRDefault="00DC0C41">
                      <w:pPr>
                        <w:rPr>
                          <w:sz w:val="50"/>
                          <w:szCs w:val="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5041900</wp:posOffset>
                </wp:positionH>
                <wp:positionV relativeFrom="paragraph">
                  <wp:posOffset>7086600</wp:posOffset>
                </wp:positionV>
                <wp:extent cx="2514600" cy="1193800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4600" cy="1193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B162C8" w:rsidRDefault="008D1120">
                            <w:pPr>
                              <w:rPr>
                                <w:rFonts w:ascii="Avenir Light" w:hAnsi="Avenir Light" w:cs="Calibri Light"/>
                                <w:b/>
                                <w:sz w:val="110"/>
                                <w:szCs w:val="110"/>
                              </w:rPr>
                            </w:pPr>
                            <w:r>
                              <w:rPr>
                                <w:rFonts w:ascii="Avenir Light" w:hAnsi="Avenir Light" w:cs="Calibri Light"/>
                                <w:b/>
                                <w:sz w:val="110"/>
                                <w:szCs w:val="110"/>
                              </w:rPr>
                              <w:t>WORK</w:t>
                            </w:r>
                          </w:p>
                          <w:p w:rsidR="00DC0C41" w:rsidRPr="00B162C8" w:rsidRDefault="00DC0C41">
                            <w:pPr>
                              <w:rPr>
                                <w:b/>
                                <w:sz w:val="110"/>
                                <w:szCs w:val="1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31" type="#_x0000_t202" style="position:absolute;margin-left:397pt;margin-top:558pt;width:198pt;height:9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" filled="f" stroked="f" strokeweight=".5pt">
                <v:textbox>
                  <w:txbxContent>
                    <w:p w:rsidR="00DC0C41" w:rsidRPr="00B162C8" w:rsidRDefault="008D1120">
                      <w:pPr>
                        <w:rPr>
                          <w:rFonts w:ascii="Avenir Light" w:hAnsi="Avenir Light" w:cs="Calibri Light"/>
                          <w:b/>
                          <w:sz w:val="110"/>
                          <w:szCs w:val="110"/>
                        </w:rPr>
                      </w:pPr>
                      <w:r>
                        <w:rPr>
                          <w:rFonts w:ascii="Avenir Light" w:hAnsi="Avenir Light" w:cs="Calibri Light"/>
                          <w:b/>
                          <w:sz w:val="110"/>
                          <w:szCs w:val="110"/>
                        </w:rPr>
                        <w:t>WORK</w:t>
                      </w:r>
                    </w:p>
                    <w:p w:rsidR="00DC0C41" w:rsidRPr="00B162C8" w:rsidRDefault="00DC0C41">
                      <w:pPr>
                        <w:rPr>
                          <w:b/>
                          <w:sz w:val="110"/>
                          <w:szCs w:val="1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584200</wp:posOffset>
                </wp:positionV>
                <wp:extent cx="5130800" cy="57404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800" cy="574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D1120" w:rsidRPr="008D1120" w:rsidRDefault="008D1120" w:rsidP="008D1120">
                            <w:pPr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</w:pPr>
                            <w:r w:rsidRPr="008D112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begin"/>
                            </w:r>
                            <w:r w:rsidRPr="008D112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instrText xml:space="preserve"> INCLUDEPICTURE "https://cdn.pixabay.com/photo/2018/07/14/11/32/network-3537400_960_720.png" \* MERGEFORMATINET </w:instrText>
                            </w:r>
                            <w:r w:rsidRPr="008D112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separate"/>
                            </w:r>
                            <w:r w:rsidRPr="008D1120">
                              <w:rPr>
                                <w:rFonts w:ascii="Times New Roman" w:eastAsia="Times New Roman" w:hAnsi="Times New Roman"/>
                                <w:noProof/>
                                <w:lang w:eastAsia="es-ES_tradnl"/>
                              </w:rPr>
                              <w:drawing>
                                <wp:inline distT="0" distB="0" distL="0" distR="0">
                                  <wp:extent cx="4368800" cy="4368800"/>
                                  <wp:effectExtent l="0" t="0" r="0" b="0"/>
                                  <wp:docPr id="14" name="Imagen 14" descr="Network, Connections, Communication, Digital, Intern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Network, Connections, Communication, Digital, Intern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68800" cy="436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D112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end"/>
                            </w:r>
                          </w:p>
                          <w:p w:rsidR="008D1120" w:rsidRPr="008D1120" w:rsidRDefault="008D1120" w:rsidP="008D1120">
                            <w:pPr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</w:pPr>
                          </w:p>
                          <w:p w:rsidR="008D1120" w:rsidRPr="008D1120" w:rsidRDefault="008D1120" w:rsidP="008D1120">
                            <w:pPr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</w:pPr>
                          </w:p>
                          <w:p w:rsidR="008D1120" w:rsidRDefault="008D11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2" type="#_x0000_t202" style="position:absolute;margin-left:0;margin-top:46pt;width:404pt;height:45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" filled="f" stroked="f" strokeweight=".5pt">
                <v:textbox>
                  <w:txbxContent>
                    <w:p w:rsidR="008D1120" w:rsidRPr="008D1120" w:rsidRDefault="008D1120" w:rsidP="008D1120">
                      <w:pPr>
                        <w:rPr>
                          <w:rFonts w:ascii="Times New Roman" w:eastAsia="Times New Roman" w:hAnsi="Times New Roman"/>
                          <w:lang w:eastAsia="es-ES_tradnl"/>
                        </w:rPr>
                      </w:pPr>
                      <w:r w:rsidRPr="008D1120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begin"/>
                      </w:r>
                      <w:r w:rsidRPr="008D1120">
                        <w:rPr>
                          <w:rFonts w:ascii="Times New Roman" w:eastAsia="Times New Roman" w:hAnsi="Times New Roman"/>
                          <w:lang w:eastAsia="es-ES_tradnl"/>
                        </w:rPr>
                        <w:instrText xml:space="preserve"> INCLUDEPICTURE "https://cdn.pixabay.com/photo/2018/07/14/11/32/network-3537400_960_720.png" \* MERGEFORMATINET </w:instrText>
                      </w:r>
                      <w:r w:rsidRPr="008D1120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separate"/>
                      </w:r>
                      <w:r w:rsidRPr="008D1120">
                        <w:rPr>
                          <w:rFonts w:ascii="Times New Roman" w:eastAsia="Times New Roman" w:hAnsi="Times New Roman"/>
                          <w:noProof/>
                          <w:lang w:eastAsia="es-ES_tradnl"/>
                        </w:rPr>
                        <w:drawing>
                          <wp:inline distT="0" distB="0" distL="0" distR="0">
                            <wp:extent cx="4368800" cy="4368800"/>
                            <wp:effectExtent l="0" t="0" r="0" b="0"/>
                            <wp:docPr id="14" name="Imagen 14" descr="Network, Connections, Communication, Digital, Intern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Network, Connections, Communication, Digital, Intern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68800" cy="436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D1120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end"/>
                      </w:r>
                    </w:p>
                    <w:p w:rsidR="008D1120" w:rsidRPr="008D1120" w:rsidRDefault="008D1120" w:rsidP="008D1120">
                      <w:pPr>
                        <w:rPr>
                          <w:rFonts w:ascii="Times New Roman" w:eastAsia="Times New Roman" w:hAnsi="Times New Roman"/>
                          <w:lang w:eastAsia="es-ES_tradnl"/>
                        </w:rPr>
                      </w:pPr>
                    </w:p>
                    <w:p w:rsidR="008D1120" w:rsidRPr="008D1120" w:rsidRDefault="008D1120" w:rsidP="008D1120">
                      <w:pPr>
                        <w:rPr>
                          <w:rFonts w:ascii="Times New Roman" w:eastAsia="Times New Roman" w:hAnsi="Times New Roman"/>
                          <w:lang w:eastAsia="es-ES_tradnl"/>
                        </w:rPr>
                      </w:pPr>
                    </w:p>
                    <w:p w:rsidR="008D1120" w:rsidRDefault="008D112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RTADA rojo - 1-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C0C41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41"/>
    <w:rsid w:val="001B0E0B"/>
    <w:rsid w:val="004F6B7D"/>
    <w:rsid w:val="00511B5D"/>
    <w:rsid w:val="005B4A3F"/>
    <w:rsid w:val="005B5596"/>
    <w:rsid w:val="006A34B3"/>
    <w:rsid w:val="006A378D"/>
    <w:rsid w:val="00776A9A"/>
    <w:rsid w:val="007D6D5A"/>
    <w:rsid w:val="00800C9D"/>
    <w:rsid w:val="008D1120"/>
    <w:rsid w:val="00B162C8"/>
    <w:rsid w:val="00C45BD0"/>
    <w:rsid w:val="00D0622C"/>
    <w:rsid w:val="00D7606D"/>
    <w:rsid w:val="00DA6843"/>
    <w:rsid w:val="00DB2A81"/>
    <w:rsid w:val="00DC0C41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5914"/>
  <w15:chartTrackingRefBased/>
  <w15:docId w15:val="{1427CE3B-8F4E-8C43-9560-8C64A83C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DB2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1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Doc1.docx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2019-03-14T11:35:00Z</dcterms:created>
  <dcterms:modified xsi:type="dcterms:W3CDTF">2019-03-14T11:35:00Z</dcterms:modified>
</cp:coreProperties>
</file>