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E373F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1972310</wp:posOffset>
                </wp:positionH>
                <wp:positionV relativeFrom="paragraph">
                  <wp:posOffset>2215099</wp:posOffset>
                </wp:positionV>
                <wp:extent cx="4138295" cy="1202690"/>
                <wp:effectExtent l="0" t="0" r="0" b="0"/>
                <wp:wrapNone/>
                <wp:docPr id="17" name="Cuadro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8295" cy="1202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73365" w:rsidRPr="00873365" w:rsidRDefault="00873365">
                            <w:pPr>
                              <w:rPr>
                                <w:rFonts w:ascii="Andale Mono" w:hAnsi="Andale Mono" w:cs="Ayuthaya"/>
                                <w:b/>
                                <w:color w:val="595959" w:themeColor="text1" w:themeTint="A6"/>
                                <w:sz w:val="360"/>
                              </w:rPr>
                            </w:pPr>
                            <w:r w:rsidRPr="00873365">
                              <w:rPr>
                                <w:rFonts w:ascii="Andale Mono" w:hAnsi="Andale Mono" w:cs="Ayuthaya"/>
                                <w:b/>
                                <w:color w:val="595959" w:themeColor="text1" w:themeTint="A6"/>
                                <w:sz w:val="160"/>
                              </w:rPr>
                              <w:t>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17" o:spid="_x0000_s1026" type="#_x0000_t202" style="position:absolute;margin-left:155.3pt;margin-top:174.4pt;width:325.85pt;height:9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" filled="f" stroked="f" strokeweight=".5pt">
                <v:textbox>
                  <w:txbxContent>
                    <w:p w:rsidR="00873365" w:rsidRPr="00873365" w:rsidRDefault="00873365">
                      <w:pPr>
                        <w:rPr>
                          <w:rFonts w:ascii="Andale Mono" w:hAnsi="Andale Mono" w:cs="Ayuthaya"/>
                          <w:b/>
                          <w:color w:val="595959" w:themeColor="text1" w:themeTint="A6"/>
                          <w:sz w:val="360"/>
                        </w:rPr>
                      </w:pPr>
                      <w:r w:rsidRPr="00873365">
                        <w:rPr>
                          <w:rFonts w:ascii="Andale Mono" w:hAnsi="Andale Mono" w:cs="Ayuthaya"/>
                          <w:b/>
                          <w:color w:val="595959" w:themeColor="text1" w:themeTint="A6"/>
                          <w:sz w:val="160"/>
                        </w:rPr>
                        <w:t>WORK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5217686</wp:posOffset>
                </wp:positionH>
                <wp:positionV relativeFrom="paragraph">
                  <wp:posOffset>9726930</wp:posOffset>
                </wp:positionV>
                <wp:extent cx="1355725" cy="283210"/>
                <wp:effectExtent l="0" t="0" r="0" b="0"/>
                <wp:wrapNone/>
                <wp:docPr id="25" name="Cuadro de tex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5725" cy="283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373F2" w:rsidRDefault="00E373F2">
                            <w:r>
                              <w:t>YOUR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5" o:spid="_x0000_s1027" type="#_x0000_t202" style="position:absolute;margin-left:410.85pt;margin-top:765.9pt;width:106.75pt;height:22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" filled="f" stroked="f" strokeweight=".5pt">
                <v:textbox>
                  <w:txbxContent>
                    <w:p w:rsidR="00E373F2" w:rsidRDefault="00E373F2">
                      <w:r>
                        <w:t>YOUR NAME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6A50E8" wp14:editId="71AE80DC">
                <wp:simplePos x="0" y="0"/>
                <wp:positionH relativeFrom="column">
                  <wp:posOffset>5218386</wp:posOffset>
                </wp:positionH>
                <wp:positionV relativeFrom="paragraph">
                  <wp:posOffset>10042634</wp:posOffset>
                </wp:positionV>
                <wp:extent cx="2112580" cy="324069"/>
                <wp:effectExtent l="0" t="0" r="0" b="0"/>
                <wp:wrapNone/>
                <wp:docPr id="26" name="Cuadro de tex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2580" cy="3240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373F2" w:rsidRDefault="00E373F2">
                            <w:r w:rsidRPr="00E373F2">
                              <w:t>NAME OF YOUR UNIVERSITY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6A50E8" id="Cuadro de texto 26" o:spid="_x0000_s1028" type="#_x0000_t202" style="position:absolute;margin-left:410.9pt;margin-top:790.75pt;width:166.35pt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" filled="f" stroked="f" strokeweight=".5pt">
                <v:textbox>
                  <w:txbxContent>
                    <w:p w:rsidR="00E373F2" w:rsidRDefault="00E373F2">
                      <w:r w:rsidRPr="00E373F2">
                        <w:t>NAME OF YOUR UNIVERSITY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11FE1A" wp14:editId="5A4E22F4">
                <wp:simplePos x="0" y="0"/>
                <wp:positionH relativeFrom="column">
                  <wp:posOffset>4760573</wp:posOffset>
                </wp:positionH>
                <wp:positionV relativeFrom="paragraph">
                  <wp:posOffset>9609565</wp:posOffset>
                </wp:positionV>
                <wp:extent cx="614855" cy="965200"/>
                <wp:effectExtent l="0" t="0" r="0" b="0"/>
                <wp:wrapNone/>
                <wp:docPr id="21" name="Cuadro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855" cy="965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373F2" w:rsidRDefault="00B57C7E">
                            <w:pPr>
                              <w:rPr>
                                <w:rFonts w:ascii="Helvetica Light" w:hAnsi="Helvetica Light"/>
                                <w:color w:val="00608A"/>
                                <w:sz w:val="56"/>
                              </w:rPr>
                            </w:pPr>
                            <w:r w:rsidRPr="00B57C7E">
                              <w:rPr>
                                <w:rFonts w:ascii="Helvetica Light" w:hAnsi="Helvetica Light"/>
                                <w:noProof/>
                                <w:color w:val="404040" w:themeColor="text1" w:themeTint="BF"/>
                                <w:sz w:val="56"/>
                              </w:rPr>
                              <w:pict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Gráfico 22" o:spid="_x0000_i1025" type="#_x0000_t75" alt="Usuario" style="width:28.4pt;height:28.4pt;visibility:visible;mso-width-percent:0;mso-height-percent:0;mso-width-percent:0;mso-height-percent:0" o:bullet="t">
                                  <v:imagedata r:id="rId4" o:title="" croptop="-7864f" cropbottom="-10486f" cropleft="-10923f" cropright="-10923f"/>
                                </v:shape>
                              </w:pict>
                            </w:r>
                          </w:p>
                          <w:p w:rsidR="00E373F2" w:rsidRPr="00E373F2" w:rsidRDefault="00E373F2">
                            <w:pPr>
                              <w:rPr>
                                <w:rFonts w:ascii="Helvetica Light" w:hAnsi="Helvetica Light"/>
                                <w:color w:val="00608A"/>
                                <w:sz w:val="56"/>
                              </w:rPr>
                            </w:pPr>
                            <w:r>
                              <w:rPr>
                                <w:rFonts w:ascii="Helvetica Light" w:hAnsi="Helvetica Light"/>
                                <w:noProof/>
                                <w:color w:val="00608A"/>
                                <w:sz w:val="56"/>
                              </w:rPr>
                              <w:drawing>
                                <wp:inline distT="0" distB="0" distL="0" distR="0">
                                  <wp:extent cx="355600" cy="355600"/>
                                  <wp:effectExtent l="0" t="0" r="0" b="0"/>
                                  <wp:docPr id="24" name="Gráfico 24" descr="Libro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mediafile_wth9zN.sv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5600" cy="355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A6536" w:rsidRDefault="003A6536"/>
                          <w:p w:rsidR="00E373F2" w:rsidRPr="00E373F2" w:rsidRDefault="00E373F2" w:rsidP="00E373F2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Helvetica Light" w:hAnsi="Helvetica Light"/>
                                <w:color w:val="00608A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1FE1A" id="Cuadro de texto 21" o:spid="_x0000_s1029" type="#_x0000_t202" style="position:absolute;margin-left:374.85pt;margin-top:756.65pt;width:48.4pt;height:7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" filled="f" stroked="f" strokeweight=".5pt">
                <v:textbox>
                  <w:txbxContent>
                    <w:p w:rsidR="00E373F2" w:rsidRDefault="00B57C7E">
                      <w:pPr>
                        <w:rPr>
                          <w:rFonts w:ascii="Helvetica Light" w:hAnsi="Helvetica Light"/>
                          <w:color w:val="00608A"/>
                          <w:sz w:val="56"/>
                        </w:rPr>
                      </w:pPr>
                      <w:r w:rsidRPr="00B57C7E">
                        <w:rPr>
                          <w:rFonts w:ascii="Helvetica Light" w:hAnsi="Helvetica Light"/>
                          <w:noProof/>
                          <w:color w:val="404040" w:themeColor="text1" w:themeTint="BF"/>
                          <w:sz w:val="56"/>
                        </w:rPr>
                        <w:pict>
                          <v:shape id="Gráfico 22" o:spid="_x0000_i1025" type="#_x0000_t75" alt="Usuario" style="width:28.4pt;height:28.4pt;visibility:visible;mso-width-percent:0;mso-height-percent:0;mso-width-percent:0;mso-height-percent:0" o:bullet="t">
                            <v:imagedata r:id="rId4" o:title="" croptop="-7864f" cropbottom="-10486f" cropleft="-10923f" cropright="-10923f"/>
                          </v:shape>
                        </w:pict>
                      </w:r>
                    </w:p>
                    <w:p w:rsidR="00E373F2" w:rsidRPr="00E373F2" w:rsidRDefault="00E373F2">
                      <w:pPr>
                        <w:rPr>
                          <w:rFonts w:ascii="Helvetica Light" w:hAnsi="Helvetica Light"/>
                          <w:color w:val="00608A"/>
                          <w:sz w:val="56"/>
                        </w:rPr>
                      </w:pPr>
                      <w:r>
                        <w:rPr>
                          <w:rFonts w:ascii="Helvetica Light" w:hAnsi="Helvetica Light"/>
                          <w:noProof/>
                          <w:color w:val="00608A"/>
                          <w:sz w:val="56"/>
                        </w:rPr>
                        <w:drawing>
                          <wp:inline distT="0" distB="0" distL="0" distR="0">
                            <wp:extent cx="355600" cy="355600"/>
                            <wp:effectExtent l="0" t="0" r="0" b="0"/>
                            <wp:docPr id="24" name="Gráfico 24" descr="Libro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mediafile_wth9zN.sv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6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5600" cy="355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A6536" w:rsidRDefault="003A6536"/>
                    <w:p w:rsidR="00E373F2" w:rsidRPr="00E373F2" w:rsidRDefault="00E373F2" w:rsidP="00E373F2">
                      <w:pPr>
                        <w:numPr>
                          <w:ilvl w:val="0"/>
                          <w:numId w:val="1"/>
                        </w:numPr>
                        <w:rPr>
                          <w:rFonts w:ascii="Helvetica Light" w:hAnsi="Helvetica Light"/>
                          <w:color w:val="00608A"/>
                          <w:sz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336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0060E1" wp14:editId="4E9178EB">
                <wp:simplePos x="0" y="0"/>
                <wp:positionH relativeFrom="column">
                  <wp:posOffset>2267212</wp:posOffset>
                </wp:positionH>
                <wp:positionV relativeFrom="paragraph">
                  <wp:posOffset>5494327</wp:posOffset>
                </wp:positionV>
                <wp:extent cx="4138863" cy="1202690"/>
                <wp:effectExtent l="0" t="0" r="0" b="0"/>
                <wp:wrapNone/>
                <wp:docPr id="20" name="Cuadro de tex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8863" cy="1202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373F2" w:rsidRPr="00873365" w:rsidRDefault="00873365" w:rsidP="00E373F2">
                            <w:pPr>
                              <w:jc w:val="both"/>
                              <w:rPr>
                                <w:rFonts w:ascii="Times New Roman" w:eastAsia="Times New Roman" w:hAnsi="Times New Roman"/>
                                <w:color w:val="7F7F7F" w:themeColor="text1" w:themeTint="80"/>
                                <w:lang w:val="en-US" w:eastAsia="es-ES_tradnl"/>
                              </w:rPr>
                            </w:pPr>
                            <w:r w:rsidRPr="00873365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7F7F7F" w:themeColor="text1" w:themeTint="80"/>
                                <w:sz w:val="21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Lorem Ipsum</w:t>
                            </w:r>
                            <w:r w:rsidRPr="00873365">
                              <w:rPr>
                                <w:rFonts w:ascii="Arial" w:eastAsia="Times New Roman" w:hAnsi="Arial" w:cs="Arial"/>
                                <w:color w:val="7F7F7F" w:themeColor="text1" w:themeTint="80"/>
                                <w:sz w:val="21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 is simply dummy text of the printing and typesetting industry. Lorem Ipsum has been the industry's standard dummy text ever since the 1500s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7F7F7F" w:themeColor="text1" w:themeTint="80"/>
                                <w:sz w:val="21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 xml:space="preserve">. </w:t>
                            </w:r>
                            <w:r w:rsidRPr="00873365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7F7F7F" w:themeColor="text1" w:themeTint="80"/>
                                <w:sz w:val="21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Lorem Ipsum</w:t>
                            </w:r>
                            <w:r w:rsidRPr="00873365">
                              <w:rPr>
                                <w:rFonts w:ascii="Arial" w:eastAsia="Times New Roman" w:hAnsi="Arial" w:cs="Arial"/>
                                <w:color w:val="7F7F7F" w:themeColor="text1" w:themeTint="80"/>
                                <w:sz w:val="21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 is simply dummy text of the printing and typesetting industry. Lorem Ipsum has been the industry's standard dummy text ever since the 1500s</w:t>
                            </w:r>
                            <w:r w:rsidR="00E373F2">
                              <w:rPr>
                                <w:rFonts w:ascii="Times New Roman" w:eastAsia="Times New Roman" w:hAnsi="Times New Roman"/>
                                <w:color w:val="7F7F7F" w:themeColor="text1" w:themeTint="80"/>
                                <w:lang w:val="en-US" w:eastAsia="es-ES_tradnl"/>
                              </w:rPr>
                              <w:t xml:space="preserve">. </w:t>
                            </w:r>
                            <w:r w:rsidR="00E373F2" w:rsidRPr="00873365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7F7F7F" w:themeColor="text1" w:themeTint="80"/>
                                <w:sz w:val="21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Lorem Ipsum</w:t>
                            </w:r>
                            <w:r w:rsidR="00E373F2" w:rsidRPr="00873365">
                              <w:rPr>
                                <w:rFonts w:ascii="Arial" w:eastAsia="Times New Roman" w:hAnsi="Arial" w:cs="Arial"/>
                                <w:color w:val="7F7F7F" w:themeColor="text1" w:themeTint="80"/>
                                <w:sz w:val="21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 is simply dummy text of the printing and typesetting industry. Lorem Ipsum has been the industry's standard dummy text ever since the 1500s</w:t>
                            </w:r>
                          </w:p>
                          <w:p w:rsidR="00873365" w:rsidRPr="00873365" w:rsidRDefault="00873365" w:rsidP="00E373F2">
                            <w:pPr>
                              <w:jc w:val="both"/>
                              <w:rPr>
                                <w:rFonts w:ascii="Times New Roman" w:eastAsia="Times New Roman" w:hAnsi="Times New Roman"/>
                                <w:color w:val="7F7F7F" w:themeColor="text1" w:themeTint="80"/>
                                <w:lang w:val="en-US" w:eastAsia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060E1" id="Cuadro de texto 20" o:spid="_x0000_s1030" type="#_x0000_t202" style="position:absolute;margin-left:178.5pt;margin-top:432.6pt;width:325.9pt;height:94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" filled="f" stroked="f" strokeweight=".5pt">
                <v:textbox>
                  <w:txbxContent>
                    <w:p w:rsidR="00E373F2" w:rsidRPr="00873365" w:rsidRDefault="00873365" w:rsidP="00E373F2">
                      <w:pPr>
                        <w:jc w:val="both"/>
                        <w:rPr>
                          <w:rFonts w:ascii="Times New Roman" w:eastAsia="Times New Roman" w:hAnsi="Times New Roman"/>
                          <w:color w:val="7F7F7F" w:themeColor="text1" w:themeTint="80"/>
                          <w:lang w:val="en-US" w:eastAsia="es-ES_tradnl"/>
                        </w:rPr>
                      </w:pPr>
                      <w:r w:rsidRPr="00873365">
                        <w:rPr>
                          <w:rFonts w:ascii="Arial" w:eastAsia="Times New Roman" w:hAnsi="Arial" w:cs="Arial"/>
                          <w:b/>
                          <w:bCs/>
                          <w:color w:val="7F7F7F" w:themeColor="text1" w:themeTint="80"/>
                          <w:sz w:val="21"/>
                          <w:szCs w:val="21"/>
                          <w:shd w:val="clear" w:color="auto" w:fill="FFFFFF"/>
                          <w:lang w:val="en-US" w:eastAsia="es-ES_tradnl"/>
                        </w:rPr>
                        <w:t>Lorem Ipsum</w:t>
                      </w:r>
                      <w:r w:rsidRPr="00873365">
                        <w:rPr>
                          <w:rFonts w:ascii="Arial" w:eastAsia="Times New Roman" w:hAnsi="Arial" w:cs="Arial"/>
                          <w:color w:val="7F7F7F" w:themeColor="text1" w:themeTint="80"/>
                          <w:sz w:val="21"/>
                          <w:szCs w:val="21"/>
                          <w:shd w:val="clear" w:color="auto" w:fill="FFFFFF"/>
                          <w:lang w:val="en-US" w:eastAsia="es-ES_tradnl"/>
                        </w:rPr>
                        <w:t> is simply dummy text of the printing and typesetting industry. Lorem Ipsum has been the industry's standard dummy text ever since the 1500s</w:t>
                      </w:r>
                      <w:r>
                        <w:rPr>
                          <w:rFonts w:ascii="Arial" w:eastAsia="Times New Roman" w:hAnsi="Arial" w:cs="Arial"/>
                          <w:color w:val="7F7F7F" w:themeColor="text1" w:themeTint="80"/>
                          <w:sz w:val="21"/>
                          <w:szCs w:val="21"/>
                          <w:shd w:val="clear" w:color="auto" w:fill="FFFFFF"/>
                          <w:lang w:val="en-US" w:eastAsia="es-ES_tradnl"/>
                        </w:rPr>
                        <w:t xml:space="preserve">. </w:t>
                      </w:r>
                      <w:r w:rsidRPr="00873365">
                        <w:rPr>
                          <w:rFonts w:ascii="Arial" w:eastAsia="Times New Roman" w:hAnsi="Arial" w:cs="Arial"/>
                          <w:b/>
                          <w:bCs/>
                          <w:color w:val="7F7F7F" w:themeColor="text1" w:themeTint="80"/>
                          <w:sz w:val="21"/>
                          <w:szCs w:val="21"/>
                          <w:shd w:val="clear" w:color="auto" w:fill="FFFFFF"/>
                          <w:lang w:val="en-US" w:eastAsia="es-ES_tradnl"/>
                        </w:rPr>
                        <w:t>Lorem Ipsum</w:t>
                      </w:r>
                      <w:r w:rsidRPr="00873365">
                        <w:rPr>
                          <w:rFonts w:ascii="Arial" w:eastAsia="Times New Roman" w:hAnsi="Arial" w:cs="Arial"/>
                          <w:color w:val="7F7F7F" w:themeColor="text1" w:themeTint="80"/>
                          <w:sz w:val="21"/>
                          <w:szCs w:val="21"/>
                          <w:shd w:val="clear" w:color="auto" w:fill="FFFFFF"/>
                          <w:lang w:val="en-US" w:eastAsia="es-ES_tradnl"/>
                        </w:rPr>
                        <w:t> is simply dummy text of the printing and typesetting industry. Lorem Ipsum has been the industry's standard dummy text ever since the 1500s</w:t>
                      </w:r>
                      <w:r w:rsidR="00E373F2">
                        <w:rPr>
                          <w:rFonts w:ascii="Times New Roman" w:eastAsia="Times New Roman" w:hAnsi="Times New Roman"/>
                          <w:color w:val="7F7F7F" w:themeColor="text1" w:themeTint="80"/>
                          <w:lang w:val="en-US" w:eastAsia="es-ES_tradnl"/>
                        </w:rPr>
                        <w:t xml:space="preserve">. </w:t>
                      </w:r>
                      <w:r w:rsidR="00E373F2" w:rsidRPr="00873365">
                        <w:rPr>
                          <w:rFonts w:ascii="Arial" w:eastAsia="Times New Roman" w:hAnsi="Arial" w:cs="Arial"/>
                          <w:b/>
                          <w:bCs/>
                          <w:color w:val="7F7F7F" w:themeColor="text1" w:themeTint="80"/>
                          <w:sz w:val="21"/>
                          <w:szCs w:val="21"/>
                          <w:shd w:val="clear" w:color="auto" w:fill="FFFFFF"/>
                          <w:lang w:val="en-US" w:eastAsia="es-ES_tradnl"/>
                        </w:rPr>
                        <w:t>Lorem Ipsum</w:t>
                      </w:r>
                      <w:r w:rsidR="00E373F2" w:rsidRPr="00873365">
                        <w:rPr>
                          <w:rFonts w:ascii="Arial" w:eastAsia="Times New Roman" w:hAnsi="Arial" w:cs="Arial"/>
                          <w:color w:val="7F7F7F" w:themeColor="text1" w:themeTint="80"/>
                          <w:sz w:val="21"/>
                          <w:szCs w:val="21"/>
                          <w:shd w:val="clear" w:color="auto" w:fill="FFFFFF"/>
                          <w:lang w:val="en-US" w:eastAsia="es-ES_tradnl"/>
                        </w:rPr>
                        <w:t> is simply dummy text of the printing and typesetting industry. Lorem Ipsum has been the industry's standard dummy text ever since the 1500s</w:t>
                      </w:r>
                    </w:p>
                    <w:p w:rsidR="00873365" w:rsidRPr="00873365" w:rsidRDefault="00873365" w:rsidP="00E373F2">
                      <w:pPr>
                        <w:jc w:val="both"/>
                        <w:rPr>
                          <w:rFonts w:ascii="Times New Roman" w:eastAsia="Times New Roman" w:hAnsi="Times New Roman"/>
                          <w:color w:val="7F7F7F" w:themeColor="text1" w:themeTint="80"/>
                          <w:lang w:val="en-US" w:eastAsia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336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2270234</wp:posOffset>
                </wp:positionH>
                <wp:positionV relativeFrom="paragraph">
                  <wp:posOffset>5486400</wp:posOffset>
                </wp:positionV>
                <wp:extent cx="0" cy="1198179"/>
                <wp:effectExtent l="25400" t="0" r="25400" b="34290"/>
                <wp:wrapNone/>
                <wp:docPr id="19" name="Conector rect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198179"/>
                        </a:xfrm>
                        <a:prstGeom prst="line">
                          <a:avLst/>
                        </a:prstGeom>
                        <a:ln w="44450"/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784245" id="Conector recto 19" o:spid="_x0000_s1026" style="position:absolute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8.75pt,6in" to="178.75pt,526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" strokecolor="#4472c4 [3204]" strokeweight="3.5pt">
                <v:stroke joinstyle="miter"/>
                <o:lock v:ext="edit" shapetype="f"/>
              </v:line>
            </w:pict>
          </mc:Fallback>
        </mc:AlternateContent>
      </w:r>
      <w:r w:rsidR="0087336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9C97AA" wp14:editId="647358A1">
                <wp:simplePos x="0" y="0"/>
                <wp:positionH relativeFrom="column">
                  <wp:posOffset>3753485</wp:posOffset>
                </wp:positionH>
                <wp:positionV relativeFrom="paragraph">
                  <wp:posOffset>3295583</wp:posOffset>
                </wp:positionV>
                <wp:extent cx="3681663" cy="1203157"/>
                <wp:effectExtent l="0" t="0" r="0" b="0"/>
                <wp:wrapNone/>
                <wp:docPr id="18" name="Cuadro de tex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1663" cy="12031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73365" w:rsidRPr="00873365" w:rsidRDefault="00873365">
                            <w:pPr>
                              <w:rPr>
                                <w:rFonts w:ascii="Helvetica Light" w:hAnsi="Helvetica Light"/>
                                <w:color w:val="00608A"/>
                                <w:sz w:val="400"/>
                              </w:rPr>
                            </w:pPr>
                            <w:r w:rsidRPr="00873365">
                              <w:rPr>
                                <w:rFonts w:ascii="Helvetica Light" w:hAnsi="Helvetica Light"/>
                                <w:color w:val="00608A"/>
                                <w:sz w:val="200"/>
                              </w:rPr>
                              <w:t>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C97AA" id="Cuadro de texto 18" o:spid="_x0000_s1031" type="#_x0000_t202" style="position:absolute;margin-left:295.55pt;margin-top:259.5pt;width:289.9pt;height:9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" filled="f" stroked="f" strokeweight=".5pt">
                <v:textbox>
                  <w:txbxContent>
                    <w:p w:rsidR="00873365" w:rsidRPr="00873365" w:rsidRDefault="00873365">
                      <w:pPr>
                        <w:rPr>
                          <w:rFonts w:ascii="Helvetica Light" w:hAnsi="Helvetica Light"/>
                          <w:color w:val="00608A"/>
                          <w:sz w:val="400"/>
                        </w:rPr>
                      </w:pPr>
                      <w:r w:rsidRPr="00873365">
                        <w:rPr>
                          <w:rFonts w:ascii="Helvetica Light" w:hAnsi="Helvetica Light"/>
                          <w:color w:val="00608A"/>
                          <w:sz w:val="200"/>
                        </w:rPr>
                        <w:t>TITLE</w:t>
                      </w:r>
                    </w:p>
                  </w:txbxContent>
                </v:textbox>
              </v:shape>
            </w:pict>
          </mc:Fallback>
        </mc:AlternateContent>
      </w:r>
      <w:r w:rsidR="00873365">
        <w:rPr>
          <w:noProof/>
        </w:rPr>
        <w:drawing>
          <wp:inline distT="0" distB="0" distL="0" distR="0">
            <wp:extent cx="7556500" cy="10675620"/>
            <wp:effectExtent l="0" t="0" r="0" b="508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in título-2_Mesa de trabajo 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Sect="00D4252A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dale Mono">
    <w:panose1 w:val="020B0509000000000004"/>
    <w:charset w:val="00"/>
    <w:family w:val="modern"/>
    <w:pitch w:val="fixed"/>
    <w:sig w:usb0="00000287" w:usb1="00000000" w:usb2="00000000" w:usb3="00000000" w:csb0="0000009F" w:csb1="00000000"/>
  </w:font>
  <w:font w:name="Ayuthaya">
    <w:panose1 w:val="00000400000000000000"/>
    <w:charset w:val="DE"/>
    <w:family w:val="auto"/>
    <w:pitch w:val="variable"/>
    <w:sig w:usb0="A10002FF" w:usb1="5000204A" w:usb2="00000020" w:usb3="00000000" w:csb0="00010197" w:csb1="00000000"/>
  </w:font>
  <w:font w:name="Helvetica Light"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52A"/>
    <w:rsid w:val="001B0E0B"/>
    <w:rsid w:val="003A6536"/>
    <w:rsid w:val="005B4A3F"/>
    <w:rsid w:val="005B5596"/>
    <w:rsid w:val="006A34B3"/>
    <w:rsid w:val="006B1A00"/>
    <w:rsid w:val="00873365"/>
    <w:rsid w:val="00AE3F41"/>
    <w:rsid w:val="00B57C7E"/>
    <w:rsid w:val="00C45BD0"/>
    <w:rsid w:val="00D4252A"/>
    <w:rsid w:val="00D7606D"/>
    <w:rsid w:val="00DA6843"/>
    <w:rsid w:val="00DF2BDF"/>
    <w:rsid w:val="00E0380D"/>
    <w:rsid w:val="00E373F2"/>
    <w:rsid w:val="00EA5ABE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DE77A"/>
  <w15:chartTrackingRefBased/>
  <w15:docId w15:val="{B205174E-0F11-C04F-B846-C32D9AAC6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pBdr>
      <w:shd w:val="clear" w:color="auto" w:fill="4472C4"/>
      <w:spacing w:before="200" w:line="276" w:lineRule="auto"/>
      <w:outlineLvl w:val="0"/>
    </w:pPr>
    <w:rPr>
      <w:rFonts w:ascii="Arial" w:eastAsia="Times New Roman" w:hAnsi="Arial"/>
      <w:b/>
      <w:bCs/>
      <w:caps/>
      <w:color w:val="FFFFFF"/>
      <w:spacing w:val="15"/>
      <w:szCs w:val="22"/>
    </w:rPr>
  </w:style>
  <w:style w:type="character" w:styleId="Textoennegrita">
    <w:name w:val="Strong"/>
    <w:uiPriority w:val="22"/>
    <w:qFormat/>
    <w:rsid w:val="00D425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6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Portada-Blue-Flags.docx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2019-03-03T10:56:00Z</dcterms:created>
  <dcterms:modified xsi:type="dcterms:W3CDTF">2019-03-03T10:56:00Z</dcterms:modified>
</cp:coreProperties>
</file>