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FA54F" w14:textId="5C44465A" w:rsidR="00EA5A84" w:rsidRDefault="00186CBC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2262FE15" wp14:editId="4F7C8F0E">
                <wp:simplePos x="0" y="0"/>
                <wp:positionH relativeFrom="column">
                  <wp:posOffset>217170</wp:posOffset>
                </wp:positionH>
                <wp:positionV relativeFrom="paragraph">
                  <wp:posOffset>2278761</wp:posOffset>
                </wp:positionV>
                <wp:extent cx="5818505" cy="1702676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8505" cy="1702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B90AA1" w14:textId="5168B6E6" w:rsidR="00D17212" w:rsidRPr="00186CBC" w:rsidRDefault="004559BB">
                            <w:pPr>
                              <w:rPr>
                                <w:rFonts w:ascii="Eras Medium ITC" w:hAnsi="Eras Medium ITC"/>
                                <w:b/>
                                <w:bCs/>
                                <w:color w:val="1F3864" w:themeColor="accent1" w:themeShade="80"/>
                                <w:sz w:val="180"/>
                                <w:szCs w:val="180"/>
                              </w:rPr>
                            </w:pPr>
                            <w:r w:rsidRPr="00186CBC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C00000"/>
                                <w:sz w:val="180"/>
                                <w:szCs w:val="180"/>
                              </w:rPr>
                              <w:t>EN</w:t>
                            </w:r>
                            <w:r w:rsidRPr="00186CBC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2F5496" w:themeColor="accent1" w:themeShade="BF"/>
                                <w:sz w:val="180"/>
                                <w:szCs w:val="180"/>
                              </w:rPr>
                              <w:t>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62FE1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7.1pt;margin-top:179.45pt;width:458.15pt;height:134.0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" filled="f" stroked="f" strokeweight=".5pt">
                <v:textbox>
                  <w:txbxContent>
                    <w:p w14:paraId="29B90AA1" w14:textId="5168B6E6" w:rsidR="00D17212" w:rsidRPr="00186CBC" w:rsidRDefault="004559BB">
                      <w:pPr>
                        <w:rPr>
                          <w:rFonts w:ascii="Eras Medium ITC" w:hAnsi="Eras Medium ITC"/>
                          <w:b/>
                          <w:bCs/>
                          <w:color w:val="1F3864" w:themeColor="accent1" w:themeShade="80"/>
                          <w:sz w:val="180"/>
                          <w:szCs w:val="180"/>
                        </w:rPr>
                      </w:pPr>
                      <w:r w:rsidRPr="00186CBC">
                        <w:rPr>
                          <w:rFonts w:ascii="Eras Medium ITC" w:hAnsi="Eras Medium ITC" w:cs="Arial Hebrew Scholar Light"/>
                          <w:b/>
                          <w:bCs/>
                          <w:color w:val="C00000"/>
                          <w:sz w:val="180"/>
                          <w:szCs w:val="180"/>
                        </w:rPr>
                        <w:t>EN</w:t>
                      </w:r>
                      <w:r w:rsidRPr="00186CBC">
                        <w:rPr>
                          <w:rFonts w:ascii="Eras Medium ITC" w:hAnsi="Eras Medium ITC" w:cs="Arial Hebrew Scholar Light"/>
                          <w:b/>
                          <w:bCs/>
                          <w:color w:val="2F5496" w:themeColor="accent1" w:themeShade="BF"/>
                          <w:sz w:val="180"/>
                          <w:szCs w:val="180"/>
                        </w:rPr>
                        <w:t>GLISH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0B22CB" wp14:editId="437B7298">
                <wp:simplePos x="0" y="0"/>
                <wp:positionH relativeFrom="column">
                  <wp:posOffset>217170</wp:posOffset>
                </wp:positionH>
                <wp:positionV relativeFrom="paragraph">
                  <wp:posOffset>1621790</wp:posOffset>
                </wp:positionV>
                <wp:extent cx="3831021" cy="1119352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31021" cy="11193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474E20" w14:textId="77777777" w:rsidR="00D17212" w:rsidRPr="00186CBC" w:rsidRDefault="00EE7F79">
                            <w:pPr>
                              <w:rPr>
                                <w:color w:val="44546A" w:themeColor="text2"/>
                                <w:sz w:val="120"/>
                                <w:szCs w:val="120"/>
                              </w:rPr>
                            </w:pPr>
                            <w:r w:rsidRPr="00186CBC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44546A" w:themeColor="text2"/>
                                <w:sz w:val="120"/>
                                <w:szCs w:val="12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B22CB" id="Cuadro de texto 3" o:spid="_x0000_s1027" type="#_x0000_t202" style="position:absolute;margin-left:17.1pt;margin-top:127.7pt;width:301.65pt;height:88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" filled="f" stroked="f" strokeweight=".5pt">
                <v:textbox>
                  <w:txbxContent>
                    <w:p w14:paraId="44474E20" w14:textId="77777777" w:rsidR="00D17212" w:rsidRPr="00186CBC" w:rsidRDefault="00EE7F79">
                      <w:pPr>
                        <w:rPr>
                          <w:color w:val="44546A" w:themeColor="text2"/>
                          <w:sz w:val="120"/>
                          <w:szCs w:val="120"/>
                        </w:rPr>
                      </w:pPr>
                      <w:r w:rsidRPr="00186CBC">
                        <w:rPr>
                          <w:rFonts w:ascii="Corbel" w:eastAsia="Arial Unicode MS" w:hAnsi="Corbel" w:cs="Arial Unicode MS"/>
                          <w:b/>
                          <w:bCs/>
                          <w:color w:val="44546A" w:themeColor="text2"/>
                          <w:sz w:val="120"/>
                          <w:szCs w:val="12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83B463" wp14:editId="16FC9D52">
                <wp:simplePos x="0" y="0"/>
                <wp:positionH relativeFrom="column">
                  <wp:posOffset>1750060</wp:posOffset>
                </wp:positionH>
                <wp:positionV relativeFrom="paragraph">
                  <wp:posOffset>10427970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A1FB0" w14:textId="77777777" w:rsidR="00D17212" w:rsidRPr="005138C4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 w:themeColor="background1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5138C4">
                              <w:rPr>
                                <w:rFonts w:ascii="Avenir Light" w:hAnsi="Avenir Light" w:cs="Arial Hebrew Scholar Light"/>
                                <w:color w:val="FFFFFF" w:themeColor="background1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3B463" id="Cuadro de texto 4" o:spid="_x0000_s1028" type="#_x0000_t202" style="position:absolute;margin-left:137.8pt;margin-top:821.1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" filled="f" stroked="f" strokeweight=".5pt">
                <v:textbox>
                  <w:txbxContent>
                    <w:p w14:paraId="2E0A1FB0" w14:textId="77777777" w:rsidR="00D17212" w:rsidRPr="005138C4" w:rsidRDefault="00D17212" w:rsidP="00D17212">
                      <w:pPr>
                        <w:rPr>
                          <w:rFonts w:ascii="Avenir Light" w:hAnsi="Avenir Light" w:cs="Arial Hebrew Scholar Light"/>
                          <w:color w:val="FFFFFF" w:themeColor="background1"/>
                          <w:spacing w:val="100"/>
                          <w:sz w:val="16"/>
                          <w:szCs w:val="16"/>
                        </w:rPr>
                      </w:pPr>
                      <w:r w:rsidRPr="005138C4">
                        <w:rPr>
                          <w:rFonts w:ascii="Avenir Light" w:hAnsi="Avenir Light" w:cs="Arial Hebrew Scholar Light"/>
                          <w:color w:val="FFFFFF" w:themeColor="background1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5F3EED1" wp14:editId="105872B5">
                <wp:simplePos x="0" y="0"/>
                <wp:positionH relativeFrom="column">
                  <wp:posOffset>2609596</wp:posOffset>
                </wp:positionH>
                <wp:positionV relativeFrom="paragraph">
                  <wp:posOffset>5943600</wp:posOffset>
                </wp:positionV>
                <wp:extent cx="281071" cy="260096"/>
                <wp:effectExtent l="12700" t="12700" r="11430" b="19685"/>
                <wp:wrapNone/>
                <wp:docPr id="19" name="Estrella de 7 punta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071" cy="260096"/>
                        </a:xfrm>
                        <a:prstGeom prst="star7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48DE0" id="Estrella de 7 puntas 19" o:spid="_x0000_s1026" style="position:absolute;margin-left:205.5pt;margin-top:468pt;width:22.15pt;height:20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1071,2600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" path="m-1,167269l43282,115754,27835,51515r69419,1l140536,r43281,51516l253236,51515r-15447,64239l281072,167269r-62545,28589l203079,260097,140536,231508,77992,260097,62544,195858,-1,167269xe" fillcolor="white [3212]" strokecolor="#1f3763 [1604]" strokeweight="1pt">
                <v:stroke joinstyle="miter"/>
                <v:path arrowok="t" o:connecttype="custom" o:connectlocs="-1,167269;43282,115754;27835,51515;97254,51516;140536,0;183817,51516;253236,51515;237789,115754;281072,167269;218527,195858;203079,260097;140536,231508;77992,260097;62544,195858;-1,167269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273F44" wp14:editId="1EDC9BF9">
                <wp:simplePos x="0" y="0"/>
                <wp:positionH relativeFrom="column">
                  <wp:posOffset>2262124</wp:posOffset>
                </wp:positionH>
                <wp:positionV relativeFrom="paragraph">
                  <wp:posOffset>6236208</wp:posOffset>
                </wp:positionV>
                <wp:extent cx="281071" cy="260096"/>
                <wp:effectExtent l="12700" t="12700" r="11430" b="19685"/>
                <wp:wrapNone/>
                <wp:docPr id="18" name="Estrella de 7 punta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071" cy="260096"/>
                        </a:xfrm>
                        <a:prstGeom prst="star7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1D674" id="Estrella de 7 puntas 18" o:spid="_x0000_s1026" style="position:absolute;margin-left:178.1pt;margin-top:491.05pt;width:22.15pt;height:2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1071,2600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" path="m-1,167269l43282,115754,27835,51515r69419,1l140536,r43281,51516l253236,51515r-15447,64239l281072,167269r-62545,28589l203079,260097,140536,231508,77992,260097,62544,195858,-1,167269xe" fillcolor="white [3212]" strokecolor="#1f3763 [1604]" strokeweight="1pt">
                <v:stroke joinstyle="miter"/>
                <v:path arrowok="t" o:connecttype="custom" o:connectlocs="-1,167269;43282,115754;27835,51515;97254,51516;140536,0;183817,51516;253236,51515;237789,115754;281072,167269;218527,195858;203079,260097;140536,231508;77992,260097;62544,195858;-1,167269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E735DE" wp14:editId="08BEE825">
                <wp:simplePos x="0" y="0"/>
                <wp:positionH relativeFrom="column">
                  <wp:posOffset>1841500</wp:posOffset>
                </wp:positionH>
                <wp:positionV relativeFrom="paragraph">
                  <wp:posOffset>6565392</wp:posOffset>
                </wp:positionV>
                <wp:extent cx="281071" cy="260096"/>
                <wp:effectExtent l="12700" t="12700" r="11430" b="19685"/>
                <wp:wrapNone/>
                <wp:docPr id="17" name="Estrella de 7 punta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071" cy="260096"/>
                        </a:xfrm>
                        <a:prstGeom prst="star7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16D12" id="Estrella de 7 puntas 17" o:spid="_x0000_s1026" style="position:absolute;margin-left:145pt;margin-top:516.95pt;width:22.15pt;height:2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1071,2600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" path="m-1,167269l43282,115754,27835,51515r69419,1l140536,r43281,51516l253236,51515r-15447,64239l281072,167269r-62545,28589l203079,260097,140536,231508,77992,260097,62544,195858,-1,167269xe" fillcolor="white [3212]" strokecolor="#1f3763 [1604]" strokeweight="1pt">
                <v:stroke joinstyle="miter"/>
                <v:path arrowok="t" o:connecttype="custom" o:connectlocs="-1,167269;43282,115754;27835,51515;97254,51516;140536,0;183817,51516;253236,51515;237789,115754;281072,167269;218527,195858;203079,260097;140536,231508;77992,260097;62544,195858;-1,167269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3C6C92" wp14:editId="62A4AFB0">
                <wp:simplePos x="0" y="0"/>
                <wp:positionH relativeFrom="column">
                  <wp:posOffset>1475740</wp:posOffset>
                </wp:positionH>
                <wp:positionV relativeFrom="paragraph">
                  <wp:posOffset>6839712</wp:posOffset>
                </wp:positionV>
                <wp:extent cx="281071" cy="260096"/>
                <wp:effectExtent l="12700" t="12700" r="11430" b="19685"/>
                <wp:wrapNone/>
                <wp:docPr id="16" name="Estrella de 7 punt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071" cy="260096"/>
                        </a:xfrm>
                        <a:prstGeom prst="star7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C026C" id="Estrella de 7 puntas 16" o:spid="_x0000_s1026" style="position:absolute;margin-left:116.2pt;margin-top:538.55pt;width:22.15pt;height:2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1071,2600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" path="m-1,167269l43282,115754,27835,51515r69419,1l140536,r43281,51516l253236,51515r-15447,64239l281072,167269r-62545,28589l203079,260097,140536,231508,77992,260097,62544,195858,-1,167269xe" fillcolor="white [3212]" strokecolor="#1f3763 [1604]" strokeweight="1pt">
                <v:stroke joinstyle="miter"/>
                <v:path arrowok="t" o:connecttype="custom" o:connectlocs="-1,167269;43282,115754;27835,51515;97254,51516;140536,0;183817,51516;253236,51515;237789,115754;281072,167269;218527,195858;203079,260097;140536,231508;77992,260097;62544,195858;-1,167269" o:connectangles="0,0,0,0,0,0,0,0,0,0,0,0,0,0,0"/>
              </v:shape>
            </w:pict>
          </mc:Fallback>
        </mc:AlternateContent>
      </w:r>
      <w:r w:rsidR="005138C4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7B3691" wp14:editId="5238C254">
                <wp:simplePos x="0" y="0"/>
                <wp:positionH relativeFrom="column">
                  <wp:posOffset>1686495</wp:posOffset>
                </wp:positionH>
                <wp:positionV relativeFrom="paragraph">
                  <wp:posOffset>8434070</wp:posOffset>
                </wp:positionV>
                <wp:extent cx="2932386" cy="1277007"/>
                <wp:effectExtent l="0" t="0" r="14605" b="18415"/>
                <wp:wrapNone/>
                <wp:docPr id="14" name="Redondear rectángulo de esquina diagon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386" cy="1277007"/>
                        </a:xfrm>
                        <a:prstGeom prst="round2DiagRect">
                          <a:avLst>
                            <a:gd name="adj1" fmla="val 16667"/>
                            <a:gd name="adj2" fmla="val 5000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C52C6D" w14:textId="77777777" w:rsidR="005138C4" w:rsidRPr="005138C4" w:rsidRDefault="005138C4" w:rsidP="005138C4">
                            <w:pPr>
                              <w:jc w:val="both"/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  <w:lang w:eastAsia="es-ES_tradnl"/>
                              </w:rPr>
                            </w:pPr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t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a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long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established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fact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that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a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reader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will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be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distracted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by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readable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content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of a page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when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looking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at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its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layout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.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point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of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using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Lorem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Ipsum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that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has a more-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or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-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less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normal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distribution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of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letters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, as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opposed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to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using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'Content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here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,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content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here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',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making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gram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look</w:t>
                            </w:r>
                            <w:proofErr w:type="gram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like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readable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English.</w:t>
                            </w:r>
                          </w:p>
                          <w:p w14:paraId="2C4F48D2" w14:textId="77777777" w:rsidR="005138C4" w:rsidRPr="005138C4" w:rsidRDefault="005138C4" w:rsidP="005138C4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B3691" id="Redondear rectángulo de esquina diagonal 14" o:spid="_x0000_s1029" style="position:absolute;margin-left:132.8pt;margin-top:664.1pt;width:230.9pt;height:100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32386,1277007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" adj="-11796480,,5400" path="m212839,l2293883,v352636,,638504,285868,638504,638504c2932387,780392,2932386,922280,2932386,1064168v,117548,-95291,212839,-212839,212839l638504,1277007c285868,1277007,,991139,,638503l,212839c,95291,95291,,212839,xe" fillcolor="white [3212]" strokecolor="#1f3763 [1604]" strokeweight="1pt">
                <v:stroke joinstyle="miter"/>
                <v:formulas/>
                <v:path arrowok="t" o:connecttype="custom" o:connectlocs="212839,0;2293883,0;2932387,638504;2932386,1064168;2719547,1277007;638504,1277007;0,638503;0,212839;212839,0" o:connectangles="0,0,0,0,0,0,0,0,0" textboxrect="0,0,2932386,1277007"/>
                <v:textbox>
                  <w:txbxContent>
                    <w:p w14:paraId="16C52C6D" w14:textId="77777777" w:rsidR="005138C4" w:rsidRPr="005138C4" w:rsidRDefault="005138C4" w:rsidP="005138C4">
                      <w:pPr>
                        <w:jc w:val="both"/>
                        <w:rPr>
                          <w:rFonts w:ascii="Times New Roman" w:eastAsia="Times New Roman" w:hAnsi="Times New Roman"/>
                          <w:sz w:val="32"/>
                          <w:szCs w:val="32"/>
                          <w:lang w:eastAsia="es-ES_tradnl"/>
                        </w:rPr>
                      </w:pPr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t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a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long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established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fact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that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a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reader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will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be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distracted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by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readable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content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of a page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when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looking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at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its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layout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.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point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of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using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Lorem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Ipsum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that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has a more-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or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-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less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normal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distribution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of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letters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, as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opposed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to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using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'Content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here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,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content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here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',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making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gram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look</w:t>
                      </w:r>
                      <w:proofErr w:type="gram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like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readable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English.</w:t>
                      </w:r>
                    </w:p>
                    <w:p w14:paraId="2C4F48D2" w14:textId="77777777" w:rsidR="005138C4" w:rsidRPr="005138C4" w:rsidRDefault="005138C4" w:rsidP="005138C4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B805B54" wp14:editId="6B89AD78">
            <wp:extent cx="7556500" cy="10680700"/>
            <wp:effectExtent l="0" t="0" r="0" b="0"/>
            <wp:docPr id="15" name="Imagen 15" descr="Imagen que contiene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Imagen que contiene nombre de la empresa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4D"/>
    <w:family w:val="swiss"/>
    <w:pitch w:val="variable"/>
    <w:sig w:usb0="00000003" w:usb1="00000000" w:usb2="00000000" w:usb3="00000000" w:csb0="00000001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D4"/>
    <w:rsid w:val="000A3C58"/>
    <w:rsid w:val="00186CBC"/>
    <w:rsid w:val="002704D1"/>
    <w:rsid w:val="002A624E"/>
    <w:rsid w:val="00394DFA"/>
    <w:rsid w:val="003A1B3B"/>
    <w:rsid w:val="003A4180"/>
    <w:rsid w:val="003A4A60"/>
    <w:rsid w:val="004559BB"/>
    <w:rsid w:val="005138C4"/>
    <w:rsid w:val="005D350F"/>
    <w:rsid w:val="00621E5E"/>
    <w:rsid w:val="00651CA7"/>
    <w:rsid w:val="0067343F"/>
    <w:rsid w:val="006F1E51"/>
    <w:rsid w:val="00714BA9"/>
    <w:rsid w:val="008A3BE9"/>
    <w:rsid w:val="009C2653"/>
    <w:rsid w:val="00A04FA9"/>
    <w:rsid w:val="00AA55BC"/>
    <w:rsid w:val="00B2000D"/>
    <w:rsid w:val="00C241D4"/>
    <w:rsid w:val="00C250A2"/>
    <w:rsid w:val="00C3266D"/>
    <w:rsid w:val="00D17212"/>
    <w:rsid w:val="00E150E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248B1"/>
  <w15:chartTrackingRefBased/>
  <w15:docId w15:val="{BF44C69D-C9B1-7747-BD0E-B5B13DD5A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5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583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39413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Portada-Big-Ben.docx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2021-05-15T09:32:00Z</dcterms:created>
  <dcterms:modified xsi:type="dcterms:W3CDTF">2021-05-15T09:32:00Z</dcterms:modified>
</cp:coreProperties>
</file>